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453" w:rsidRPr="00A718EB" w:rsidRDefault="00E22453" w:rsidP="00EB06B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718EB">
        <w:rPr>
          <w:rFonts w:ascii="Times New Roman" w:hAnsi="Times New Roman"/>
          <w:b/>
          <w:sz w:val="28"/>
          <w:szCs w:val="28"/>
        </w:rPr>
        <w:t>Информация</w:t>
      </w:r>
    </w:p>
    <w:p w:rsidR="00E22453" w:rsidRPr="00A718EB" w:rsidRDefault="00E22453" w:rsidP="00EB06B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718EB">
        <w:rPr>
          <w:rFonts w:ascii="Times New Roman" w:hAnsi="Times New Roman"/>
          <w:b/>
          <w:sz w:val="28"/>
          <w:szCs w:val="28"/>
        </w:rPr>
        <w:t>о проведении районной социально – общественной акции</w:t>
      </w:r>
    </w:p>
    <w:p w:rsidR="00E22453" w:rsidRPr="00905EC3" w:rsidRDefault="00E22453" w:rsidP="00973C5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718EB">
        <w:rPr>
          <w:rFonts w:ascii="Times New Roman" w:hAnsi="Times New Roman"/>
          <w:b/>
          <w:sz w:val="28"/>
          <w:szCs w:val="28"/>
        </w:rPr>
        <w:t>«Марш парков - 2015»</w:t>
      </w:r>
    </w:p>
    <w:p w:rsidR="00E22453" w:rsidRPr="00A718EB" w:rsidRDefault="00E22453" w:rsidP="005A3AA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E22453" w:rsidRPr="00C63EBD" w:rsidRDefault="00E22453" w:rsidP="00F325B0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A718EB">
        <w:rPr>
          <w:rFonts w:ascii="Times New Roman" w:hAnsi="Times New Roman"/>
          <w:b/>
          <w:sz w:val="28"/>
          <w:szCs w:val="28"/>
        </w:rPr>
        <w:t xml:space="preserve">       </w:t>
      </w:r>
      <w:r w:rsidRPr="003C3713">
        <w:rPr>
          <w:rFonts w:ascii="Times New Roman" w:hAnsi="Times New Roman"/>
          <w:b/>
          <w:sz w:val="28"/>
          <w:szCs w:val="28"/>
        </w:rPr>
        <w:t xml:space="preserve"> </w:t>
      </w:r>
      <w:r w:rsidRPr="00A718EB">
        <w:rPr>
          <w:rFonts w:ascii="Times New Roman" w:hAnsi="Times New Roman"/>
          <w:sz w:val="28"/>
          <w:szCs w:val="28"/>
        </w:rPr>
        <w:t>В соответствии с планом районных и городских массовых мероприятий со школьниками на 2014 – 2015 учебный год, с целью организации работы по природоохранной деятельности, в МАОУ ДО ЦДО была проведена районная социально – общественная акция «Марш парков» в период с 01 по 30 апреля 2015 года.</w:t>
      </w:r>
    </w:p>
    <w:p w:rsidR="00E22453" w:rsidRPr="00151ABD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C3713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s1026" type="#_x0000_t75" alt="http://old.permecology.ru/eco_meropr/itogi_mp2011.files/image017.jpg" style="position:absolute;left:0;text-align:left;margin-left:252.8pt;margin-top:27.6pt;width:247.9pt;height:165.85pt;z-index:251658240;visibility:visible;mso-position-horizontal-relative:text;mso-position-vertical-relative:line" o:allowoverlap="f">
            <v:imagedata r:id="rId5" o:title=""/>
            <w10:wrap type="square"/>
          </v:shape>
        </w:pict>
      </w:r>
      <w:r w:rsidRPr="004313F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25" type="#_x0000_t75" style="width:243.75pt;height:191.25pt;visibility:visible">
            <v:imagedata r:id="rId6" o:title=""/>
          </v:shape>
        </w:pict>
      </w:r>
      <w:r w:rsidRPr="00A718EB">
        <w:rPr>
          <w:rFonts w:ascii="Times New Roman" w:hAnsi="Times New Roman"/>
          <w:sz w:val="28"/>
          <w:szCs w:val="28"/>
        </w:rPr>
        <w:t xml:space="preserve"> </w:t>
      </w:r>
    </w:p>
    <w:p w:rsidR="00E22453" w:rsidRPr="00C63EBD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>Основными целями и задачами Акции являлось:</w:t>
      </w:r>
      <w:r w:rsidRPr="00C63EBD">
        <w:rPr>
          <w:rFonts w:ascii="Times New Roman" w:hAnsi="Times New Roman"/>
          <w:sz w:val="28"/>
          <w:szCs w:val="28"/>
        </w:rPr>
        <w:t xml:space="preserve">   </w:t>
      </w:r>
    </w:p>
    <w:p w:rsidR="00E22453" w:rsidRPr="00A718EB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A718EB">
        <w:rPr>
          <w:rFonts w:ascii="Times New Roman" w:hAnsi="Times New Roman"/>
          <w:sz w:val="28"/>
          <w:szCs w:val="28"/>
        </w:rPr>
        <w:t>ривлечение внимания школьников, общественности, властей, предприятий, средств массовой информации к проблемам особо охраняемых природных территорий;</w:t>
      </w:r>
    </w:p>
    <w:p w:rsidR="00E22453" w:rsidRPr="00A718EB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</w:t>
      </w:r>
      <w:r w:rsidRPr="00A718EB">
        <w:rPr>
          <w:rFonts w:ascii="Times New Roman" w:hAnsi="Times New Roman"/>
          <w:sz w:val="28"/>
          <w:szCs w:val="28"/>
        </w:rPr>
        <w:t>оказание реальной помощи  Федеральному государственному учреждению «Государственному природному заповеднику «Вишерский».</w:t>
      </w:r>
    </w:p>
    <w:p w:rsidR="00E22453" w:rsidRPr="00A718EB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</w:t>
      </w:r>
      <w:r w:rsidRPr="005411B0">
        <w:rPr>
          <w:rFonts w:ascii="Times New Roman" w:hAnsi="Times New Roman"/>
          <w:sz w:val="28"/>
          <w:szCs w:val="28"/>
        </w:rPr>
        <w:t xml:space="preserve"> </w:t>
      </w:r>
      <w:r w:rsidRPr="00A718EB">
        <w:rPr>
          <w:rFonts w:ascii="Times New Roman" w:hAnsi="Times New Roman"/>
          <w:sz w:val="28"/>
          <w:szCs w:val="28"/>
        </w:rPr>
        <w:t>Участниками Акции являлись учащиеся 1–11 классов общеобразовательных учреждений района, МБОУ С(К)ШИ, обучающиеся МАОУ ДО ЦДО, педагогические работники.</w:t>
      </w:r>
    </w:p>
    <w:p w:rsidR="00E22453" w:rsidRPr="00A718EB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Организаторами  Акции являлись Департамент муниципальных учреждений, МАОУ ДО ЦДО и Федеральное государственное учреждение «Государственный природный заповедник «Вишерский».</w:t>
      </w:r>
    </w:p>
    <w:p w:rsidR="00E22453" w:rsidRPr="00905EC3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 В рамках Международной природоохранной Акции «Марш парков» во всех образовательных учреждениях района с 01 по 15 апреля 2015 года прошел Праздник «День птиц», в образовательных учреждениях прошли мероприятия:</w:t>
      </w:r>
    </w:p>
    <w:p w:rsidR="00E22453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313F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313.5pt;height:231pt;visibility:visible">
            <v:imagedata r:id="rId7" o:title=""/>
          </v:shape>
        </w:pict>
      </w:r>
    </w:p>
    <w:p w:rsidR="00E22453" w:rsidRPr="003C3713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22453" w:rsidRPr="00151ABD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>Викторины, лекции, беседы о птицах, классные часы, игры, праздники, экскурсии в природу. Организация выставок рисунков. Развешивание скворечников, изготовленных руками школьников. Оформление стендов о птицах и др.</w:t>
      </w:r>
    </w:p>
    <w:p w:rsidR="00E22453" w:rsidRPr="00A718EB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</w:t>
      </w:r>
      <w:r w:rsidRPr="003C3713">
        <w:rPr>
          <w:rFonts w:ascii="Times New Roman" w:hAnsi="Times New Roman"/>
          <w:sz w:val="28"/>
          <w:szCs w:val="28"/>
        </w:rPr>
        <w:t xml:space="preserve"> </w:t>
      </w:r>
      <w:r w:rsidRPr="00A718EB">
        <w:rPr>
          <w:rFonts w:ascii="Times New Roman" w:hAnsi="Times New Roman"/>
          <w:sz w:val="28"/>
          <w:szCs w:val="28"/>
        </w:rPr>
        <w:t xml:space="preserve"> 11 апреля в 12.00 ч. В МАОУ ДО ЦДО прошел </w:t>
      </w:r>
    </w:p>
    <w:p w:rsidR="00E22453" w:rsidRPr="00A718EB" w:rsidRDefault="00E22453" w:rsidP="00F325B0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A718EB">
        <w:rPr>
          <w:rFonts w:ascii="Times New Roman" w:hAnsi="Times New Roman"/>
          <w:b/>
          <w:sz w:val="28"/>
          <w:szCs w:val="28"/>
        </w:rPr>
        <w:t xml:space="preserve">Конкурс - птичий репортаж «Пернатые обитатели Земли». </w:t>
      </w:r>
    </w:p>
    <w:p w:rsidR="00E22453" w:rsidRPr="00DC6E68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Основными целями и задачами мероприятия являлось:</w:t>
      </w:r>
    </w:p>
    <w:p w:rsidR="00E22453" w:rsidRPr="00DC6E68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- привлечение внимания школьников к охране птиц;</w:t>
      </w:r>
    </w:p>
    <w:p w:rsidR="00E22453" w:rsidRPr="00DC6E68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- расширение и углубление знаний о птицах родного края;</w:t>
      </w:r>
    </w:p>
    <w:p w:rsidR="00E22453" w:rsidRPr="00A718EB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- воспитание у учащихся бережного отношения к объектам живой природы.</w:t>
      </w:r>
    </w:p>
    <w:p w:rsidR="00E22453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  <w:lang w:val="en-US"/>
        </w:rPr>
      </w:pPr>
      <w:r w:rsidRPr="00A718EB">
        <w:rPr>
          <w:rFonts w:ascii="Times New Roman" w:hAnsi="Times New Roman"/>
          <w:sz w:val="28"/>
          <w:szCs w:val="28"/>
        </w:rPr>
        <w:t xml:space="preserve">      В мероприятии приняли участие 54 человека, учащиеся 3-5 классов общеобразовательных учреждений, МБОУ С(К)ШИ, обучающиеся МАОУ ДО ЦДО. </w:t>
      </w:r>
      <w:r w:rsidRPr="00DC6E68">
        <w:rPr>
          <w:rFonts w:ascii="Times New Roman" w:hAnsi="Times New Roman"/>
          <w:sz w:val="28"/>
          <w:szCs w:val="28"/>
          <w:highlight w:val="red"/>
        </w:rPr>
        <w:t>Количество участников команды каждого образовательного учреждения –  8 человек.</w:t>
      </w:r>
      <w:r w:rsidRPr="00A718EB">
        <w:rPr>
          <w:rFonts w:ascii="Times New Roman" w:hAnsi="Times New Roman"/>
          <w:sz w:val="28"/>
          <w:szCs w:val="28"/>
        </w:rPr>
        <w:t xml:space="preserve"> </w:t>
      </w:r>
    </w:p>
    <w:p w:rsidR="00E22453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   </w:t>
      </w:r>
      <w:r w:rsidRPr="004313F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322.5pt;height:249.75pt;visibility:visible">
            <v:imagedata r:id="rId8" o:title=""/>
          </v:shape>
        </w:pict>
      </w:r>
    </w:p>
    <w:p w:rsidR="00E22453" w:rsidRPr="00151ABD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51ABD">
        <w:rPr>
          <w:rFonts w:ascii="Times New Roman" w:hAnsi="Times New Roman"/>
          <w:sz w:val="28"/>
          <w:szCs w:val="28"/>
        </w:rPr>
        <w:t xml:space="preserve">     </w:t>
      </w:r>
    </w:p>
    <w:p w:rsidR="00E22453" w:rsidRPr="00DC6E68" w:rsidRDefault="00E22453" w:rsidP="00F325B0">
      <w:pPr>
        <w:pStyle w:val="NoSpacing"/>
        <w:jc w:val="both"/>
        <w:rPr>
          <w:rFonts w:ascii="Times New Roman" w:hAnsi="Times New Roman"/>
          <w:sz w:val="28"/>
          <w:szCs w:val="28"/>
          <w:highlight w:val="red"/>
        </w:rPr>
      </w:pPr>
      <w:r w:rsidRPr="00A718EB">
        <w:rPr>
          <w:rFonts w:ascii="Times New Roman" w:hAnsi="Times New Roman"/>
          <w:sz w:val="28"/>
          <w:szCs w:val="28"/>
        </w:rPr>
        <w:t xml:space="preserve">      </w:t>
      </w:r>
      <w:r w:rsidRPr="00DC6E68">
        <w:rPr>
          <w:rFonts w:ascii="Times New Roman" w:hAnsi="Times New Roman"/>
          <w:sz w:val="28"/>
          <w:szCs w:val="28"/>
          <w:highlight w:val="red"/>
        </w:rPr>
        <w:t>Образовательным учреждениям для участия в конкурсе необходимо было подготовить домашнее задание:</w:t>
      </w:r>
    </w:p>
    <w:p w:rsidR="00E22453" w:rsidRPr="00DC6E68" w:rsidRDefault="00E22453" w:rsidP="00ED0431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Приветствие команды, эмблему, форму;</w:t>
      </w:r>
    </w:p>
    <w:p w:rsidR="00E22453" w:rsidRPr="00DC6E68" w:rsidRDefault="00E22453" w:rsidP="00ED0431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 xml:space="preserve">Конкурс «Реклама птиц», посвященный Международному Дню Птиц, каждая команда показывала в форме стихотворения песни и т.д., роль в природе и жизни человека птицы находящейся под охраной, с лозунгами, плакатами экологической направленности. </w:t>
      </w:r>
    </w:p>
    <w:p w:rsidR="00E22453" w:rsidRPr="00DC6E68" w:rsidRDefault="00E22453" w:rsidP="00ED0431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Творческий конкурс «Редкие пернатые!», на конкурс предоставлялись электронные презентации с фотографиями редких птиц. Главная идея конкурса – передать в презентации характерные признаки и черты краснокнижных видов птиц.</w:t>
      </w:r>
    </w:p>
    <w:p w:rsidR="00E22453" w:rsidRPr="00A718EB" w:rsidRDefault="00E22453" w:rsidP="00A35A2C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   К участникам  праздника к командам обращались гости: Кандидат биологических наук, ведущий научный сотрудник Государственного природного заповедника «Вишерский» Колбин Василий Анфимович. </w:t>
      </w:r>
    </w:p>
    <w:p w:rsidR="00E22453" w:rsidRPr="00A718EB" w:rsidRDefault="00E22453" w:rsidP="00A35A2C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A718EB">
        <w:rPr>
          <w:rFonts w:ascii="Times New Roman" w:hAnsi="Times New Roman"/>
          <w:sz w:val="28"/>
          <w:szCs w:val="28"/>
        </w:rPr>
        <w:t>В своем выступлении он сказал прекрасные слова: Разнообразен птичий мир полета, этот мир облагораживает нас, наполняет ощущением прекрасного. И за этот мир мы все в ответе, берегите его, встречайте весну, встречайте птиц добром и любовью. Давайте помнить об этом, дорогие друзья и никогда не забывать!</w:t>
      </w:r>
    </w:p>
    <w:p w:rsidR="00E22453" w:rsidRPr="00A718EB" w:rsidRDefault="00E22453" w:rsidP="00A35A2C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22453" w:rsidRPr="00A718EB" w:rsidRDefault="00E22453" w:rsidP="00FE13C6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Конкурсы по 5-ти бальной системе оценивало строгое но справедливое жюри. Итоги конкурса птичий репортаж «Пернатые обитатели Земли». </w:t>
      </w:r>
    </w:p>
    <w:p w:rsidR="00E22453" w:rsidRPr="00A718EB" w:rsidRDefault="00E22453" w:rsidP="00FE13C6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22453" w:rsidRPr="00A718EB" w:rsidRDefault="00E22453" w:rsidP="007E2180">
      <w:pPr>
        <w:pStyle w:val="NoSpacing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</w:t>
      </w:r>
      <w:r w:rsidRPr="00A718EB">
        <w:rPr>
          <w:rFonts w:ascii="Times New Roman" w:hAnsi="Times New Roman"/>
          <w:sz w:val="28"/>
          <w:szCs w:val="28"/>
        </w:rPr>
        <w:t xml:space="preserve">     Место - МБОУ НОШ № 2;</w:t>
      </w:r>
    </w:p>
    <w:p w:rsidR="00E22453" w:rsidRPr="00A718EB" w:rsidRDefault="00E22453" w:rsidP="007E2180">
      <w:pPr>
        <w:pStyle w:val="NoSpacing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II</w:t>
      </w:r>
      <w:r w:rsidRPr="00A718EB">
        <w:rPr>
          <w:rFonts w:ascii="Times New Roman" w:hAnsi="Times New Roman"/>
          <w:sz w:val="28"/>
          <w:szCs w:val="28"/>
        </w:rPr>
        <w:t xml:space="preserve">    Место – МАОУ СОШ № 8;</w:t>
      </w:r>
    </w:p>
    <w:p w:rsidR="00E22453" w:rsidRPr="00A718EB" w:rsidRDefault="00E22453" w:rsidP="007E2180">
      <w:pPr>
        <w:pStyle w:val="NoSpacing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II</w:t>
      </w:r>
      <w:r w:rsidRPr="00A718EB">
        <w:rPr>
          <w:rFonts w:ascii="Times New Roman" w:hAnsi="Times New Roman"/>
          <w:sz w:val="28"/>
          <w:szCs w:val="28"/>
        </w:rPr>
        <w:t xml:space="preserve">    Место – МАОУ ДО ЦДО;</w:t>
      </w:r>
    </w:p>
    <w:p w:rsidR="00E22453" w:rsidRPr="00A718EB" w:rsidRDefault="00E22453" w:rsidP="007E2180">
      <w:pPr>
        <w:pStyle w:val="NoSpacing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III</w:t>
      </w:r>
      <w:r w:rsidRPr="00A718EB">
        <w:rPr>
          <w:rFonts w:ascii="Times New Roman" w:hAnsi="Times New Roman"/>
          <w:sz w:val="28"/>
          <w:szCs w:val="28"/>
        </w:rPr>
        <w:t xml:space="preserve">   Место – МБОУ СОШ № 1;</w:t>
      </w:r>
    </w:p>
    <w:p w:rsidR="00E22453" w:rsidRPr="00A718EB" w:rsidRDefault="00E22453" w:rsidP="007E2180">
      <w:pPr>
        <w:pStyle w:val="NoSpacing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III</w:t>
      </w:r>
      <w:r w:rsidRPr="00A718EB">
        <w:rPr>
          <w:rFonts w:ascii="Times New Roman" w:hAnsi="Times New Roman"/>
          <w:sz w:val="28"/>
          <w:szCs w:val="28"/>
        </w:rPr>
        <w:t xml:space="preserve">   Место – МАОУ ООШ № 4;</w:t>
      </w:r>
    </w:p>
    <w:p w:rsidR="00E22453" w:rsidRPr="00151ABD" w:rsidRDefault="00E22453" w:rsidP="007E2180">
      <w:pPr>
        <w:pStyle w:val="NoSpacing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IV</w:t>
      </w:r>
      <w:r w:rsidRPr="00A718EB">
        <w:rPr>
          <w:rFonts w:ascii="Times New Roman" w:hAnsi="Times New Roman"/>
          <w:sz w:val="28"/>
          <w:szCs w:val="28"/>
        </w:rPr>
        <w:t xml:space="preserve">   Место – МБОУ «Вишерогорская ООШ»;</w:t>
      </w:r>
    </w:p>
    <w:p w:rsidR="00E22453" w:rsidRPr="00151ABD" w:rsidRDefault="00E22453" w:rsidP="007E2180">
      <w:pPr>
        <w:pStyle w:val="NoSpacing"/>
        <w:rPr>
          <w:rFonts w:ascii="Times New Roman" w:hAnsi="Times New Roman"/>
          <w:sz w:val="28"/>
          <w:szCs w:val="28"/>
        </w:rPr>
      </w:pPr>
    </w:p>
    <w:p w:rsidR="00E22453" w:rsidRPr="00A61BE5" w:rsidRDefault="00E22453" w:rsidP="007E2180">
      <w:pPr>
        <w:pStyle w:val="NoSpacing"/>
        <w:rPr>
          <w:rFonts w:ascii="Times New Roman" w:hAnsi="Times New Roman"/>
          <w:sz w:val="28"/>
          <w:szCs w:val="28"/>
          <w:lang w:val="en-US"/>
        </w:rPr>
      </w:pPr>
      <w:r w:rsidRPr="00151ABD">
        <w:rPr>
          <w:rFonts w:ascii="Times New Roman" w:hAnsi="Times New Roman"/>
          <w:sz w:val="28"/>
          <w:szCs w:val="28"/>
        </w:rPr>
        <w:t xml:space="preserve">                  </w:t>
      </w:r>
      <w:r w:rsidRPr="004313F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8" type="#_x0000_t75" style="width:300.75pt;height:225.75pt;visibility:visible">
            <v:imagedata r:id="rId9" o:title=""/>
          </v:shape>
        </w:pict>
      </w:r>
    </w:p>
    <w:p w:rsidR="00E22453" w:rsidRPr="00A718EB" w:rsidRDefault="00E22453" w:rsidP="004D2CB3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 В рамках Международной природоохранной Акции «Марш парков» во всех образовательных учреждениях района с 01 по 30 апреля 2015 года прошел Праздник «День Земли», в образовательных учреждениях прошли мероприятия:</w:t>
      </w:r>
    </w:p>
    <w:p w:rsidR="00E22453" w:rsidRPr="00151ABD" w:rsidRDefault="00E22453" w:rsidP="004D2CB3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>Выставка рисунков,  викторины, лекции, игры, классные часы, праздники, экскурсии в природу.</w:t>
      </w:r>
    </w:p>
    <w:p w:rsidR="00E22453" w:rsidRPr="00151ABD" w:rsidRDefault="00E22453" w:rsidP="004D2CB3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22453" w:rsidRDefault="00E22453" w:rsidP="004D2CB3">
      <w:pPr>
        <w:pStyle w:val="NoSpacing"/>
        <w:jc w:val="both"/>
        <w:rPr>
          <w:rFonts w:ascii="Times New Roman" w:hAnsi="Times New Roman"/>
          <w:sz w:val="28"/>
          <w:szCs w:val="28"/>
          <w:lang w:val="en-US"/>
        </w:rPr>
      </w:pPr>
      <w:r w:rsidRPr="006E21C1">
        <w:rPr>
          <w:rFonts w:ascii="Times New Roman" w:hAnsi="Times New Roman"/>
          <w:sz w:val="28"/>
          <w:szCs w:val="28"/>
        </w:rPr>
        <w:t xml:space="preserve">                     </w:t>
      </w:r>
      <w:r w:rsidRPr="004313F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9" type="#_x0000_t75" style="width:279pt;height:213.75pt;visibility:visible">
            <v:imagedata r:id="rId10" o:title=""/>
          </v:shape>
        </w:pict>
      </w:r>
    </w:p>
    <w:p w:rsidR="00E22453" w:rsidRPr="003C3713" w:rsidRDefault="00E22453" w:rsidP="004D2CB3">
      <w:pPr>
        <w:pStyle w:val="NoSpacing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22453" w:rsidRPr="00A718EB" w:rsidRDefault="00E22453" w:rsidP="004D2CB3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18 апреля в 12.00 ч. В МАОУ ДО ЦДО прошел </w:t>
      </w:r>
    </w:p>
    <w:p w:rsidR="00E22453" w:rsidRPr="00A718EB" w:rsidRDefault="00E22453" w:rsidP="004D2CB3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A718EB">
        <w:rPr>
          <w:rFonts w:ascii="Times New Roman" w:hAnsi="Times New Roman"/>
          <w:b/>
          <w:sz w:val="28"/>
          <w:szCs w:val="28"/>
        </w:rPr>
        <w:t xml:space="preserve">Турнир знатоков природы «Думай по - зеленому». </w:t>
      </w:r>
    </w:p>
    <w:p w:rsidR="00E22453" w:rsidRPr="00DC6E68" w:rsidRDefault="00E22453" w:rsidP="004D2CB3">
      <w:pPr>
        <w:pStyle w:val="NoSpacing"/>
        <w:jc w:val="both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Основными целями и задачами мероприятия являлось:</w:t>
      </w:r>
    </w:p>
    <w:p w:rsidR="00E22453" w:rsidRPr="00DC6E68" w:rsidRDefault="00E22453" w:rsidP="004D2CB3">
      <w:pPr>
        <w:pStyle w:val="NoSpacing"/>
        <w:jc w:val="both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- воспитание бережного отношения к природе родного края;</w:t>
      </w:r>
    </w:p>
    <w:p w:rsidR="00E22453" w:rsidRPr="00DC6E68" w:rsidRDefault="00E22453" w:rsidP="004D2CB3">
      <w:pPr>
        <w:pStyle w:val="NoSpacing"/>
        <w:jc w:val="both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- развитие познавательных интересов учащихся;</w:t>
      </w:r>
    </w:p>
    <w:p w:rsidR="00E22453" w:rsidRPr="00A718EB" w:rsidRDefault="00E22453" w:rsidP="004D2CB3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- развитие природоохранной активности учащихся;</w:t>
      </w:r>
    </w:p>
    <w:p w:rsidR="00E22453" w:rsidRPr="00A718EB" w:rsidRDefault="00E22453" w:rsidP="00654BB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В мероприятии приняли участие 52 человека учащиеся 5-7 классов общеобразовательных учреждений, МБОУ С(К)ШИ, обучающиеся МАОУ ДО ЦДО. </w:t>
      </w:r>
      <w:r w:rsidRPr="00DC6E68">
        <w:rPr>
          <w:rFonts w:ascii="Times New Roman" w:hAnsi="Times New Roman"/>
          <w:sz w:val="28"/>
          <w:szCs w:val="28"/>
          <w:highlight w:val="red"/>
        </w:rPr>
        <w:t>Количество участников команды каждого образовательного учреждения – 10 человек.</w:t>
      </w:r>
    </w:p>
    <w:p w:rsidR="00E22453" w:rsidRPr="00DC6E68" w:rsidRDefault="00E22453" w:rsidP="00654BBF">
      <w:pPr>
        <w:pStyle w:val="NoSpacing"/>
        <w:jc w:val="both"/>
        <w:rPr>
          <w:rFonts w:ascii="Times New Roman" w:hAnsi="Times New Roman"/>
          <w:sz w:val="28"/>
          <w:szCs w:val="28"/>
          <w:highlight w:val="red"/>
        </w:rPr>
      </w:pPr>
      <w:r w:rsidRPr="00A718EB">
        <w:rPr>
          <w:rFonts w:ascii="Times New Roman" w:hAnsi="Times New Roman"/>
          <w:sz w:val="28"/>
          <w:szCs w:val="28"/>
        </w:rPr>
        <w:t xml:space="preserve">      </w:t>
      </w:r>
      <w:r w:rsidRPr="00DC6E68">
        <w:rPr>
          <w:rFonts w:ascii="Times New Roman" w:hAnsi="Times New Roman"/>
          <w:sz w:val="28"/>
          <w:szCs w:val="28"/>
          <w:highlight w:val="red"/>
        </w:rPr>
        <w:t>Образовательным учреждениям для участия в Турнире знатоков природы «Думай по - зеленому», необходимо было подготовить домашнее задание:</w:t>
      </w:r>
    </w:p>
    <w:p w:rsidR="00E22453" w:rsidRPr="00DC6E68" w:rsidRDefault="00E22453" w:rsidP="00654BBF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Приветствие команды, эмблему, форму;</w:t>
      </w:r>
    </w:p>
    <w:p w:rsidR="00E22453" w:rsidRPr="00DC6E68" w:rsidRDefault="00E22453" w:rsidP="00654BBF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Творческий экологический конкурс «Мой заповедный уголок!», выступающие предоставляли презентацию, состоящую из 10 слайдов. В ходе презентации необходимо было рассказать о природном уголке, который особенно дорог участникам.</w:t>
      </w:r>
    </w:p>
    <w:p w:rsidR="00E22453" w:rsidRPr="00DC6E68" w:rsidRDefault="00E22453" w:rsidP="00654BBF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Выступление агитбригады  «Думай по - зеленому», девиз экологической агитбригады: призыв к бережному отношению к природе родного края.</w:t>
      </w:r>
    </w:p>
    <w:p w:rsidR="00E22453" w:rsidRPr="00A718EB" w:rsidRDefault="00E22453" w:rsidP="003919B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 xml:space="preserve">       К участникам  праздника к командам обращались гости:</w:t>
      </w:r>
      <w:r w:rsidRPr="00A718EB">
        <w:rPr>
          <w:rFonts w:ascii="Times New Roman" w:hAnsi="Times New Roman"/>
          <w:sz w:val="28"/>
          <w:szCs w:val="28"/>
        </w:rPr>
        <w:t xml:space="preserve"> </w:t>
      </w:r>
    </w:p>
    <w:p w:rsidR="00E22453" w:rsidRPr="00151ABD" w:rsidRDefault="00E22453" w:rsidP="003919B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>Менеджер Федерального Государственного природного заповедника «Вишерский» Новикова Валентина Петровна.</w:t>
      </w:r>
    </w:p>
    <w:p w:rsidR="00E22453" w:rsidRPr="00151ABD" w:rsidRDefault="00E22453" w:rsidP="003919B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22453" w:rsidRDefault="00E22453" w:rsidP="003919BE">
      <w:pPr>
        <w:pStyle w:val="NoSpacing"/>
        <w:jc w:val="both"/>
        <w:rPr>
          <w:rFonts w:ascii="Times New Roman" w:hAnsi="Times New Roman"/>
          <w:sz w:val="28"/>
          <w:szCs w:val="28"/>
          <w:lang w:val="en-US"/>
        </w:rPr>
      </w:pPr>
      <w:r w:rsidRPr="00151ABD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51ABD">
        <w:rPr>
          <w:rFonts w:ascii="Times New Roman" w:hAnsi="Times New Roman"/>
          <w:sz w:val="28"/>
          <w:szCs w:val="28"/>
        </w:rPr>
        <w:t xml:space="preserve">         </w:t>
      </w:r>
      <w:r w:rsidRPr="004313F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0" type="#_x0000_t75" style="width:231.75pt;height:234pt;visibility:visible">
            <v:imagedata r:id="rId11" o:title="" cropleft="8670f" cropright="3983f"/>
          </v:shape>
        </w:pict>
      </w:r>
    </w:p>
    <w:p w:rsidR="00E22453" w:rsidRPr="000E2FB5" w:rsidRDefault="00E22453" w:rsidP="003919BE">
      <w:pPr>
        <w:pStyle w:val="NoSpacing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22453" w:rsidRPr="00A718EB" w:rsidRDefault="00E22453" w:rsidP="003919B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 Она рассказала  гостям и участникам конкурса о празднике нашей Матушки Земли! Что праздник носит экологический характер и призван объединить людей всего мира в деле по защите окружающей среды. По традиции в этот день в течении минуты раздается звон Колокола Мира. В это время люди должны задуматься над тем, как сохранить планету и улучшить жизнь всех существ, обитающих на ней. Земля хранит в себе самые таинственные загадки от зарождения жизни до грядущих судеб человечества.</w:t>
      </w:r>
    </w:p>
    <w:p w:rsidR="00E22453" w:rsidRPr="00A718EB" w:rsidRDefault="00E22453" w:rsidP="003919B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Международному Дню Земли и посвящено было мероприятие. Эта встреча открыла для каждого что – то новое и интересное, запомнились улыбки и шутки, крепче стала дружба между людьми и живой природы.</w:t>
      </w:r>
    </w:p>
    <w:p w:rsidR="00E22453" w:rsidRPr="00A718EB" w:rsidRDefault="00E22453" w:rsidP="00535F59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</w:t>
      </w:r>
      <w:r w:rsidRPr="00E00423">
        <w:rPr>
          <w:rFonts w:ascii="Times New Roman" w:hAnsi="Times New Roman"/>
          <w:sz w:val="28"/>
          <w:szCs w:val="28"/>
          <w:highlight w:val="red"/>
        </w:rPr>
        <w:t>Конкурсы по 5-ти бальной системе оценивало строгое но справедливое жюри.</w:t>
      </w:r>
      <w:r w:rsidRPr="00A718EB">
        <w:rPr>
          <w:rFonts w:ascii="Times New Roman" w:hAnsi="Times New Roman"/>
          <w:sz w:val="28"/>
          <w:szCs w:val="28"/>
        </w:rPr>
        <w:t xml:space="preserve">  Итоги конкурса Турнир знатоков природы «Думай по – зеленому!» </w:t>
      </w:r>
    </w:p>
    <w:p w:rsidR="00E22453" w:rsidRPr="00A718EB" w:rsidRDefault="00E22453" w:rsidP="00D70A38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E22453" w:rsidRPr="00A718EB" w:rsidRDefault="00E22453" w:rsidP="007E2180">
      <w:pPr>
        <w:pStyle w:val="NoSpacing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</w:t>
      </w:r>
      <w:r w:rsidRPr="00A718EB">
        <w:rPr>
          <w:rFonts w:ascii="Times New Roman" w:hAnsi="Times New Roman"/>
          <w:sz w:val="28"/>
          <w:szCs w:val="28"/>
        </w:rPr>
        <w:t xml:space="preserve">      Место – МАОУ СОШ № 8;</w:t>
      </w:r>
    </w:p>
    <w:p w:rsidR="00E22453" w:rsidRPr="00A718EB" w:rsidRDefault="00E22453" w:rsidP="007E2180">
      <w:pPr>
        <w:pStyle w:val="NoSpacing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II</w:t>
      </w:r>
      <w:r w:rsidRPr="00A718EB">
        <w:rPr>
          <w:rFonts w:ascii="Times New Roman" w:hAnsi="Times New Roman"/>
          <w:sz w:val="28"/>
          <w:szCs w:val="28"/>
        </w:rPr>
        <w:t xml:space="preserve">     Место – МБОУ СОШ № 1;</w:t>
      </w:r>
    </w:p>
    <w:p w:rsidR="00E22453" w:rsidRPr="00A718EB" w:rsidRDefault="00E22453" w:rsidP="007E2180">
      <w:pPr>
        <w:pStyle w:val="NoSpacing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III</w:t>
      </w:r>
      <w:r w:rsidRPr="00A718EB">
        <w:rPr>
          <w:rFonts w:ascii="Times New Roman" w:hAnsi="Times New Roman"/>
          <w:sz w:val="28"/>
          <w:szCs w:val="28"/>
        </w:rPr>
        <w:t xml:space="preserve">   Место – МБОУ  С(К)ШИ;</w:t>
      </w:r>
    </w:p>
    <w:p w:rsidR="00E22453" w:rsidRPr="00A718EB" w:rsidRDefault="00E22453" w:rsidP="007E2180">
      <w:pPr>
        <w:pStyle w:val="NoSpacing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IV</w:t>
      </w:r>
      <w:r w:rsidRPr="00A718EB">
        <w:rPr>
          <w:rFonts w:ascii="Times New Roman" w:hAnsi="Times New Roman"/>
          <w:sz w:val="28"/>
          <w:szCs w:val="28"/>
        </w:rPr>
        <w:t xml:space="preserve">   Место – МАОУ ООШ № 4;</w:t>
      </w:r>
    </w:p>
    <w:p w:rsidR="00E22453" w:rsidRPr="00151ABD" w:rsidRDefault="00E22453" w:rsidP="007E2180">
      <w:pPr>
        <w:pStyle w:val="NoSpacing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V</w:t>
      </w:r>
      <w:r w:rsidRPr="00A718EB">
        <w:rPr>
          <w:rFonts w:ascii="Times New Roman" w:hAnsi="Times New Roman"/>
          <w:sz w:val="28"/>
          <w:szCs w:val="28"/>
        </w:rPr>
        <w:t xml:space="preserve">    Место - МБОУ НОШ № 2;</w:t>
      </w:r>
    </w:p>
    <w:p w:rsidR="00E22453" w:rsidRPr="00611B06" w:rsidRDefault="00E22453" w:rsidP="007E2180">
      <w:pPr>
        <w:pStyle w:val="NoSpacing"/>
        <w:rPr>
          <w:rFonts w:ascii="Times New Roman" w:hAnsi="Times New Roman"/>
          <w:sz w:val="28"/>
          <w:szCs w:val="28"/>
        </w:rPr>
      </w:pPr>
    </w:p>
    <w:p w:rsidR="00E22453" w:rsidRDefault="00E22453" w:rsidP="007E2180">
      <w:pPr>
        <w:pStyle w:val="NoSpacing"/>
        <w:rPr>
          <w:rFonts w:ascii="Times New Roman" w:hAnsi="Times New Roman"/>
          <w:sz w:val="28"/>
          <w:szCs w:val="28"/>
          <w:lang w:val="en-US"/>
        </w:rPr>
      </w:pPr>
      <w:r w:rsidRPr="00151ABD">
        <w:rPr>
          <w:rFonts w:ascii="Times New Roman" w:hAnsi="Times New Roman"/>
          <w:sz w:val="28"/>
          <w:szCs w:val="28"/>
        </w:rPr>
        <w:t xml:space="preserve">                </w:t>
      </w:r>
      <w:r w:rsidRPr="004313F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1" type="#_x0000_t75" style="width:316.5pt;height:243.75pt;visibility:visible">
            <v:imagedata r:id="rId12" o:title=""/>
          </v:shape>
        </w:pict>
      </w:r>
    </w:p>
    <w:p w:rsidR="00E22453" w:rsidRPr="00BE20B3" w:rsidRDefault="00E22453" w:rsidP="007E2180">
      <w:pPr>
        <w:pStyle w:val="NoSpacing"/>
        <w:rPr>
          <w:rFonts w:ascii="Times New Roman" w:hAnsi="Times New Roman"/>
          <w:sz w:val="28"/>
          <w:szCs w:val="28"/>
          <w:lang w:val="en-US"/>
        </w:rPr>
      </w:pPr>
    </w:p>
    <w:p w:rsidR="00E22453" w:rsidRPr="00DC6E68" w:rsidRDefault="00E22453" w:rsidP="00D70A38">
      <w:pPr>
        <w:pStyle w:val="NoSpacing"/>
        <w:rPr>
          <w:rFonts w:ascii="Times New Roman" w:hAnsi="Times New Roman"/>
          <w:sz w:val="28"/>
          <w:szCs w:val="28"/>
          <w:highlight w:val="red"/>
        </w:rPr>
      </w:pPr>
      <w:r w:rsidRPr="00A718E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18EB">
        <w:rPr>
          <w:rFonts w:ascii="Times New Roman" w:hAnsi="Times New Roman"/>
          <w:sz w:val="28"/>
          <w:szCs w:val="28"/>
        </w:rPr>
        <w:t xml:space="preserve">В течении всей Акции «Марш парков 2015»  общеобразовательные учреждения готовили отчеты </w:t>
      </w:r>
      <w:r w:rsidRPr="00DC6E68">
        <w:rPr>
          <w:rFonts w:ascii="Times New Roman" w:hAnsi="Times New Roman"/>
          <w:sz w:val="28"/>
          <w:szCs w:val="28"/>
          <w:highlight w:val="red"/>
        </w:rPr>
        <w:t xml:space="preserve">о проведении праздника «День птиц», «День Земли». Требование к отчетам предусматривало: </w:t>
      </w:r>
    </w:p>
    <w:p w:rsidR="00E22453" w:rsidRPr="00DC6E68" w:rsidRDefault="00E22453" w:rsidP="00D70A38">
      <w:pPr>
        <w:pStyle w:val="NoSpacing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- подробное описание проведенных мероприятий;</w:t>
      </w:r>
    </w:p>
    <w:p w:rsidR="00E22453" w:rsidRPr="00DC6E68" w:rsidRDefault="00E22453" w:rsidP="00D70A38">
      <w:pPr>
        <w:pStyle w:val="NoSpacing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- приложение сценариев мероприятий;</w:t>
      </w:r>
    </w:p>
    <w:p w:rsidR="00E22453" w:rsidRPr="00DC6E68" w:rsidRDefault="00E22453" w:rsidP="00D70A38">
      <w:pPr>
        <w:pStyle w:val="NoSpacing"/>
        <w:rPr>
          <w:rFonts w:ascii="Times New Roman" w:hAnsi="Times New Roman"/>
          <w:sz w:val="28"/>
          <w:szCs w:val="28"/>
          <w:highlight w:val="red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>- наличие иллюстративного материала: рисунков, газет, фотографий и т.д.</w:t>
      </w:r>
    </w:p>
    <w:p w:rsidR="00E22453" w:rsidRPr="00A718EB" w:rsidRDefault="00E22453" w:rsidP="00C4579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DC6E68">
        <w:rPr>
          <w:rFonts w:ascii="Times New Roman" w:hAnsi="Times New Roman"/>
          <w:sz w:val="28"/>
          <w:szCs w:val="28"/>
          <w:highlight w:val="red"/>
        </w:rPr>
        <w:t xml:space="preserve">     Отчеты </w:t>
      </w:r>
      <w:r w:rsidRPr="00E00423">
        <w:rPr>
          <w:rFonts w:ascii="Times New Roman" w:hAnsi="Times New Roman"/>
          <w:sz w:val="28"/>
          <w:szCs w:val="28"/>
        </w:rPr>
        <w:t>о</w:t>
      </w:r>
      <w:r w:rsidRPr="00A718EB">
        <w:rPr>
          <w:rFonts w:ascii="Times New Roman" w:hAnsi="Times New Roman"/>
          <w:sz w:val="28"/>
          <w:szCs w:val="28"/>
        </w:rPr>
        <w:t xml:space="preserve"> проделанной работе </w:t>
      </w:r>
      <w:r w:rsidRPr="00DC6E68">
        <w:rPr>
          <w:rFonts w:ascii="Times New Roman" w:hAnsi="Times New Roman"/>
          <w:sz w:val="28"/>
          <w:szCs w:val="28"/>
          <w:highlight w:val="red"/>
        </w:rPr>
        <w:t>подавались в МАОУ ДО ЦДО.</w:t>
      </w:r>
      <w:r w:rsidRPr="00A718EB">
        <w:rPr>
          <w:rFonts w:ascii="Times New Roman" w:hAnsi="Times New Roman"/>
          <w:sz w:val="28"/>
          <w:szCs w:val="28"/>
        </w:rPr>
        <w:t xml:space="preserve"> </w:t>
      </w:r>
    </w:p>
    <w:p w:rsidR="00E22453" w:rsidRPr="00151ABD" w:rsidRDefault="00E22453" w:rsidP="00C6576C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>Итоги оценивались и подводились оргкомитетом.</w:t>
      </w:r>
    </w:p>
    <w:p w:rsidR="00E22453" w:rsidRPr="00151ABD" w:rsidRDefault="00E22453" w:rsidP="00C6576C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22453" w:rsidRPr="00151ABD" w:rsidRDefault="00E22453" w:rsidP="00C6576C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151ABD">
        <w:rPr>
          <w:rFonts w:ascii="Times New Roman" w:hAnsi="Times New Roman"/>
          <w:b/>
          <w:sz w:val="28"/>
          <w:szCs w:val="28"/>
        </w:rPr>
        <w:t xml:space="preserve">                </w:t>
      </w:r>
      <w:r w:rsidRPr="004313F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2" type="#_x0000_t75" style="width:293.25pt;height:221.25pt;visibility:visible">
            <v:imagedata r:id="rId13" o:title="" croptop="4662f" cropbottom="2156f" cropright="5567f"/>
          </v:shape>
        </w:pict>
      </w:r>
      <w:r w:rsidRPr="00151ABD">
        <w:rPr>
          <w:rFonts w:ascii="Times New Roman" w:hAnsi="Times New Roman"/>
          <w:b/>
          <w:sz w:val="28"/>
          <w:szCs w:val="28"/>
        </w:rPr>
        <w:t xml:space="preserve"> </w:t>
      </w:r>
    </w:p>
    <w:p w:rsidR="00E22453" w:rsidRPr="00151ABD" w:rsidRDefault="00E22453" w:rsidP="00C6576C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E22453" w:rsidRPr="00A718EB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</w:t>
      </w:r>
      <w:r w:rsidRPr="00A718EB">
        <w:rPr>
          <w:rFonts w:ascii="Times New Roman" w:hAnsi="Times New Roman"/>
          <w:sz w:val="28"/>
          <w:szCs w:val="28"/>
        </w:rPr>
        <w:t xml:space="preserve">        Место – МАОУ ООШ № 4;</w:t>
      </w:r>
    </w:p>
    <w:p w:rsidR="00E22453" w:rsidRPr="00A718EB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II</w:t>
      </w:r>
      <w:r w:rsidRPr="00A718EB">
        <w:rPr>
          <w:rFonts w:ascii="Times New Roman" w:hAnsi="Times New Roman"/>
          <w:sz w:val="28"/>
          <w:szCs w:val="28"/>
        </w:rPr>
        <w:t xml:space="preserve">       Место – МБОУ СОШ № 1;</w:t>
      </w:r>
    </w:p>
    <w:p w:rsidR="00E22453" w:rsidRPr="00A718EB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III</w:t>
      </w:r>
      <w:r w:rsidRPr="00A718EB">
        <w:rPr>
          <w:rFonts w:ascii="Times New Roman" w:hAnsi="Times New Roman"/>
          <w:sz w:val="28"/>
          <w:szCs w:val="28"/>
        </w:rPr>
        <w:t xml:space="preserve">      Место – МБОУ «Паршаковская  СОШ»;</w:t>
      </w:r>
    </w:p>
    <w:p w:rsidR="00E22453" w:rsidRPr="00A718EB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IV</w:t>
      </w:r>
      <w:r w:rsidRPr="00A718EB">
        <w:rPr>
          <w:rFonts w:ascii="Times New Roman" w:hAnsi="Times New Roman"/>
          <w:sz w:val="28"/>
          <w:szCs w:val="28"/>
        </w:rPr>
        <w:t xml:space="preserve">      Место – МАОУ СОШ № 8;</w:t>
      </w:r>
    </w:p>
    <w:p w:rsidR="00E22453" w:rsidRPr="00A718EB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V</w:t>
      </w:r>
      <w:r w:rsidRPr="00A718EB">
        <w:rPr>
          <w:rFonts w:ascii="Times New Roman" w:hAnsi="Times New Roman"/>
          <w:sz w:val="28"/>
          <w:szCs w:val="28"/>
        </w:rPr>
        <w:t xml:space="preserve">       Место –  МБОУ «Бычинская ООШ»;          </w:t>
      </w:r>
    </w:p>
    <w:p w:rsidR="00E22453" w:rsidRPr="00A718EB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VI</w:t>
      </w:r>
      <w:r w:rsidRPr="00A718EB">
        <w:rPr>
          <w:rFonts w:ascii="Times New Roman" w:hAnsi="Times New Roman"/>
          <w:sz w:val="28"/>
          <w:szCs w:val="28"/>
        </w:rPr>
        <w:t xml:space="preserve">      Место - МБОУ НОШ № 2;</w:t>
      </w:r>
    </w:p>
    <w:p w:rsidR="00E22453" w:rsidRPr="00A718EB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VII</w:t>
      </w:r>
      <w:r w:rsidRPr="00A718EB">
        <w:rPr>
          <w:rFonts w:ascii="Times New Roman" w:hAnsi="Times New Roman"/>
          <w:sz w:val="28"/>
          <w:szCs w:val="28"/>
        </w:rPr>
        <w:t xml:space="preserve">     Место – МБОУ «Североколчимская СОШ»;</w:t>
      </w:r>
    </w:p>
    <w:p w:rsidR="00E22453" w:rsidRPr="00151ABD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VIII</w:t>
      </w:r>
      <w:r w:rsidRPr="00A718EB">
        <w:rPr>
          <w:rFonts w:ascii="Times New Roman" w:hAnsi="Times New Roman"/>
          <w:sz w:val="28"/>
          <w:szCs w:val="28"/>
        </w:rPr>
        <w:t xml:space="preserve">    Место – МАОУ ДО ЦДО;</w:t>
      </w:r>
    </w:p>
    <w:p w:rsidR="00E22453" w:rsidRPr="00151ABD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22453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  <w:lang w:val="en-US"/>
        </w:rPr>
      </w:pPr>
      <w:r w:rsidRPr="00151ABD">
        <w:rPr>
          <w:rFonts w:ascii="Times New Roman" w:hAnsi="Times New Roman"/>
          <w:sz w:val="28"/>
          <w:szCs w:val="28"/>
        </w:rPr>
        <w:t xml:space="preserve">              </w:t>
      </w:r>
      <w:r w:rsidRPr="004313F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3" type="#_x0000_t75" style="width:339.75pt;height:255pt;visibility:visible">
            <v:imagedata r:id="rId14" o:title=""/>
          </v:shape>
        </w:pict>
      </w:r>
    </w:p>
    <w:p w:rsidR="00E22453" w:rsidRPr="00C955AD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22453" w:rsidRPr="00A718EB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</w:t>
      </w:r>
      <w:r w:rsidRPr="00A718EB">
        <w:rPr>
          <w:rFonts w:ascii="Times New Roman" w:hAnsi="Times New Roman"/>
          <w:b/>
          <w:sz w:val="28"/>
          <w:szCs w:val="28"/>
        </w:rPr>
        <w:t>Итоговое мероприятие  «Заповедной природе – надежную защиту»</w:t>
      </w:r>
      <w:r w:rsidRPr="00A718EB">
        <w:rPr>
          <w:rFonts w:ascii="Times New Roman" w:hAnsi="Times New Roman"/>
          <w:sz w:val="28"/>
          <w:szCs w:val="28"/>
        </w:rPr>
        <w:t xml:space="preserve"> проводилось в рамках международной природоохранной акции «Марш парков 2015».</w:t>
      </w:r>
    </w:p>
    <w:p w:rsidR="00E22453" w:rsidRPr="00E00423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  <w:highlight w:val="red"/>
        </w:rPr>
      </w:pPr>
      <w:r w:rsidRPr="00A718EB">
        <w:rPr>
          <w:rFonts w:ascii="Times New Roman" w:hAnsi="Times New Roman"/>
          <w:sz w:val="28"/>
          <w:szCs w:val="28"/>
        </w:rPr>
        <w:t xml:space="preserve">      </w:t>
      </w:r>
      <w:r w:rsidRPr="00E00423">
        <w:rPr>
          <w:rFonts w:ascii="Times New Roman" w:hAnsi="Times New Roman"/>
          <w:sz w:val="28"/>
          <w:szCs w:val="28"/>
          <w:highlight w:val="red"/>
        </w:rPr>
        <w:t>Основными целями и задачами Итогового мероприятия являлись:</w:t>
      </w:r>
    </w:p>
    <w:p w:rsidR="00E22453" w:rsidRPr="00E00423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  <w:highlight w:val="red"/>
        </w:rPr>
      </w:pPr>
      <w:r w:rsidRPr="00E00423">
        <w:rPr>
          <w:rFonts w:ascii="Times New Roman" w:hAnsi="Times New Roman"/>
          <w:sz w:val="28"/>
          <w:szCs w:val="28"/>
          <w:highlight w:val="red"/>
        </w:rPr>
        <w:t>- привлечение внимания школьников к проблемам особо охраняемых природных  территорий;</w:t>
      </w:r>
    </w:p>
    <w:p w:rsidR="00E22453" w:rsidRPr="00A718EB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00423">
        <w:rPr>
          <w:rFonts w:ascii="Times New Roman" w:hAnsi="Times New Roman"/>
          <w:sz w:val="28"/>
          <w:szCs w:val="28"/>
          <w:highlight w:val="red"/>
        </w:rPr>
        <w:t>- подведение итогов проведения районной социально – общественной акции «Марш парков».</w:t>
      </w:r>
    </w:p>
    <w:p w:rsidR="00E22453" w:rsidRPr="00A718EB" w:rsidRDefault="00E22453" w:rsidP="00E47B06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E00423">
        <w:rPr>
          <w:rFonts w:ascii="Times New Roman" w:hAnsi="Times New Roman"/>
          <w:sz w:val="28"/>
          <w:szCs w:val="28"/>
          <w:highlight w:val="red"/>
        </w:rPr>
        <w:t>В итоговом мероприятии приняли участие делегации общеобразовательных учреждений района, МБОУ С(К)ШИ, обучающиеся МАОУ ДО ЦДО.</w:t>
      </w:r>
    </w:p>
    <w:p w:rsidR="00E22453" w:rsidRPr="00A718EB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Итоговое мероприятие проводило</w:t>
      </w:r>
      <w:r w:rsidRPr="00A718EB">
        <w:rPr>
          <w:rFonts w:ascii="Times New Roman" w:hAnsi="Times New Roman"/>
          <w:sz w:val="28"/>
          <w:szCs w:val="28"/>
        </w:rPr>
        <w:t>сь 25 апреля 2015 года в 12.00 ч. Количество участников команды каждог</w:t>
      </w:r>
      <w:r>
        <w:rPr>
          <w:rFonts w:ascii="Times New Roman" w:hAnsi="Times New Roman"/>
          <w:sz w:val="28"/>
          <w:szCs w:val="28"/>
        </w:rPr>
        <w:t>о образовательного учреждения</w:t>
      </w:r>
      <w:r w:rsidRPr="00A718EB">
        <w:rPr>
          <w:rFonts w:ascii="Times New Roman" w:hAnsi="Times New Roman"/>
          <w:sz w:val="28"/>
          <w:szCs w:val="28"/>
        </w:rPr>
        <w:t xml:space="preserve"> 10 человек.</w:t>
      </w:r>
    </w:p>
    <w:p w:rsidR="00E22453" w:rsidRPr="00E00423" w:rsidRDefault="00E22453" w:rsidP="007E2180">
      <w:pPr>
        <w:pStyle w:val="NoSpacing"/>
        <w:jc w:val="both"/>
        <w:rPr>
          <w:rFonts w:ascii="Times New Roman" w:hAnsi="Times New Roman"/>
          <w:sz w:val="28"/>
          <w:szCs w:val="28"/>
          <w:highlight w:val="red"/>
        </w:rPr>
      </w:pPr>
      <w:r w:rsidRPr="00A718EB">
        <w:rPr>
          <w:rFonts w:ascii="Times New Roman" w:hAnsi="Times New Roman"/>
          <w:sz w:val="28"/>
          <w:szCs w:val="28"/>
        </w:rPr>
        <w:t xml:space="preserve">      </w:t>
      </w:r>
      <w:r w:rsidRPr="00E00423">
        <w:rPr>
          <w:rFonts w:ascii="Times New Roman" w:hAnsi="Times New Roman"/>
          <w:sz w:val="28"/>
          <w:szCs w:val="28"/>
          <w:highlight w:val="red"/>
        </w:rPr>
        <w:t>Программа итогового мероприятия включала в себя:</w:t>
      </w:r>
    </w:p>
    <w:p w:rsidR="00E22453" w:rsidRPr="00E00423" w:rsidRDefault="00E22453" w:rsidP="00420D38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highlight w:val="red"/>
        </w:rPr>
      </w:pPr>
      <w:r w:rsidRPr="00E00423">
        <w:rPr>
          <w:rFonts w:ascii="Times New Roman" w:hAnsi="Times New Roman"/>
          <w:sz w:val="28"/>
          <w:szCs w:val="28"/>
          <w:highlight w:val="red"/>
        </w:rPr>
        <w:t>Открытие праздника, приветствие представителей заповедника «Вишерский»;</w:t>
      </w:r>
    </w:p>
    <w:p w:rsidR="00E22453" w:rsidRPr="00E00423" w:rsidRDefault="00E22453" w:rsidP="00420D38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highlight w:val="red"/>
        </w:rPr>
      </w:pPr>
      <w:r w:rsidRPr="00E00423">
        <w:rPr>
          <w:rFonts w:ascii="Times New Roman" w:hAnsi="Times New Roman"/>
          <w:sz w:val="28"/>
          <w:szCs w:val="28"/>
          <w:highlight w:val="red"/>
        </w:rPr>
        <w:t>Отчеты делегаций общеобразовательных учреждений о проведении акции «Марш парков»;</w:t>
      </w:r>
    </w:p>
    <w:p w:rsidR="00E22453" w:rsidRPr="00E00423" w:rsidRDefault="00E22453" w:rsidP="00420D38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highlight w:val="red"/>
        </w:rPr>
      </w:pPr>
      <w:r w:rsidRPr="00E00423">
        <w:rPr>
          <w:rFonts w:ascii="Times New Roman" w:hAnsi="Times New Roman"/>
          <w:sz w:val="28"/>
          <w:szCs w:val="28"/>
          <w:highlight w:val="red"/>
        </w:rPr>
        <w:t>Экологический концерт (команды общеобразовательных учреждений подготовили по 2 номера художественной самодеятельности экологической направленности).</w:t>
      </w:r>
    </w:p>
    <w:p w:rsidR="00E22453" w:rsidRPr="00151ABD" w:rsidRDefault="00E22453" w:rsidP="00C955AD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22453" w:rsidRPr="00EF4977" w:rsidRDefault="00E22453" w:rsidP="00C955AD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F4977">
        <w:rPr>
          <w:rFonts w:ascii="Times New Roman" w:hAnsi="Times New Roman"/>
          <w:sz w:val="28"/>
          <w:szCs w:val="28"/>
        </w:rPr>
        <w:t xml:space="preserve">                 </w:t>
      </w:r>
      <w:r w:rsidRPr="004313F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4" type="#_x0000_t75" style="width:316.5pt;height:240pt;visibility:visible">
            <v:imagedata r:id="rId15" o:title=""/>
          </v:shape>
        </w:pict>
      </w:r>
    </w:p>
    <w:p w:rsidR="00E22453" w:rsidRPr="00A718EB" w:rsidRDefault="00E22453" w:rsidP="00C955AD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22453" w:rsidRPr="00A718EB" w:rsidRDefault="00E22453" w:rsidP="00B2410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 </w:t>
      </w:r>
      <w:r w:rsidRPr="00EF4977">
        <w:rPr>
          <w:rFonts w:ascii="Times New Roman" w:hAnsi="Times New Roman"/>
          <w:sz w:val="28"/>
          <w:szCs w:val="28"/>
        </w:rPr>
        <w:t xml:space="preserve"> </w:t>
      </w:r>
      <w:r w:rsidRPr="00F15080">
        <w:rPr>
          <w:rFonts w:ascii="Times New Roman" w:hAnsi="Times New Roman"/>
          <w:sz w:val="28"/>
          <w:szCs w:val="28"/>
        </w:rPr>
        <w:t xml:space="preserve"> </w:t>
      </w:r>
      <w:r w:rsidRPr="00EF4977">
        <w:rPr>
          <w:rFonts w:ascii="Times New Roman" w:hAnsi="Times New Roman"/>
          <w:sz w:val="28"/>
          <w:szCs w:val="28"/>
        </w:rPr>
        <w:t xml:space="preserve"> </w:t>
      </w:r>
      <w:r w:rsidRPr="00A718EB">
        <w:rPr>
          <w:rFonts w:ascii="Times New Roman" w:hAnsi="Times New Roman"/>
          <w:sz w:val="28"/>
          <w:szCs w:val="28"/>
        </w:rPr>
        <w:t xml:space="preserve">К участникам  праздника к командам обращались гости: </w:t>
      </w:r>
    </w:p>
    <w:p w:rsidR="00E22453" w:rsidRPr="00A718EB" w:rsidRDefault="00E22453" w:rsidP="001409AD">
      <w:pPr>
        <w:pStyle w:val="Title"/>
        <w:tabs>
          <w:tab w:val="left" w:pos="1560"/>
          <w:tab w:val="left" w:pos="2694"/>
        </w:tabs>
        <w:jc w:val="left"/>
        <w:rPr>
          <w:color w:val="000000"/>
          <w:szCs w:val="28"/>
        </w:rPr>
      </w:pPr>
      <w:r w:rsidRPr="00A718EB">
        <w:rPr>
          <w:szCs w:val="28"/>
        </w:rPr>
        <w:t>Заместитель директора по экологическому просвещению Федерального Государственного природного заповедника «Вишерский» Антипина Марина Николаевна.</w:t>
      </w:r>
    </w:p>
    <w:p w:rsidR="00E22453" w:rsidRPr="00A718EB" w:rsidRDefault="00E22453" w:rsidP="00B2410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   Она поприветствовала  гостей и участников праздника сказав,  что Земля природного парка сегодня принимает тех, кому не безразлична судьба уральской природы, кто активно участвует в экологических акциях!        Ежегодные программы Марша рассчитаны на разных участников, их интересы и возможности, включают самые разнообразные мероприятия: от рекламы до открытых «круглых столов», от праздничных шествий до благоустроительных работ  и экодесантов, от специальных акций до концертов; спектакли, конкурсы и выставки,  экскурсии, опросы населения, конференции, выпуск литературы, конкурсы и семинары для педагогов, молодежные отряды «Чистый город», акция «Экологический десант», образовательные программы для школ и детских садов и т.д.</w:t>
      </w:r>
    </w:p>
    <w:p w:rsidR="00E22453" w:rsidRDefault="00E22453" w:rsidP="00B2410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  Марш парков - это, действительно, событие которое накладывает отпечаток на дальнейшую жизнь национального парка, города и района, запоминается людям.</w:t>
      </w:r>
    </w:p>
    <w:p w:rsidR="00E22453" w:rsidRPr="00A718EB" w:rsidRDefault="00E22453" w:rsidP="00B2410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22453" w:rsidRPr="00A718EB" w:rsidRDefault="00E22453" w:rsidP="007C7B03">
      <w:pPr>
        <w:pStyle w:val="NoSpacing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  Итоги мероприятия международной природоохранной акции «Марш парков - 2015»   «Заповедной природе  - надежную защиту» </w:t>
      </w:r>
    </w:p>
    <w:p w:rsidR="00E22453" w:rsidRPr="00A718EB" w:rsidRDefault="00E22453" w:rsidP="00E16169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22453" w:rsidRPr="00A718EB" w:rsidRDefault="00E22453" w:rsidP="00E16169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</w:t>
      </w:r>
      <w:r w:rsidRPr="00A718EB">
        <w:rPr>
          <w:rFonts w:ascii="Times New Roman" w:hAnsi="Times New Roman"/>
          <w:sz w:val="28"/>
          <w:szCs w:val="28"/>
        </w:rPr>
        <w:t xml:space="preserve">      Место - МБОУ НОШ № 2;</w:t>
      </w:r>
    </w:p>
    <w:p w:rsidR="00E22453" w:rsidRPr="00A718EB" w:rsidRDefault="00E22453" w:rsidP="00E16169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II</w:t>
      </w:r>
      <w:r w:rsidRPr="00A718EB">
        <w:rPr>
          <w:rFonts w:ascii="Times New Roman" w:hAnsi="Times New Roman"/>
          <w:sz w:val="28"/>
          <w:szCs w:val="28"/>
        </w:rPr>
        <w:t xml:space="preserve">    Место – МБОУ СОШ № 1;</w:t>
      </w:r>
    </w:p>
    <w:p w:rsidR="00E22453" w:rsidRPr="00A718EB" w:rsidRDefault="00E22453" w:rsidP="00E16169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III</w:t>
      </w:r>
      <w:r w:rsidRPr="00A718EB">
        <w:rPr>
          <w:rFonts w:ascii="Times New Roman" w:hAnsi="Times New Roman"/>
          <w:sz w:val="28"/>
          <w:szCs w:val="28"/>
        </w:rPr>
        <w:t xml:space="preserve">   Место – МАОУ ДО ЦДО;</w:t>
      </w:r>
    </w:p>
    <w:p w:rsidR="00E22453" w:rsidRPr="00A718EB" w:rsidRDefault="00E22453" w:rsidP="00E16169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IV</w:t>
      </w:r>
      <w:r w:rsidRPr="00A718EB">
        <w:rPr>
          <w:rFonts w:ascii="Times New Roman" w:hAnsi="Times New Roman"/>
          <w:sz w:val="28"/>
          <w:szCs w:val="28"/>
        </w:rPr>
        <w:t xml:space="preserve">   Место – МАОУ СОШ № 8;</w:t>
      </w:r>
    </w:p>
    <w:p w:rsidR="00E22453" w:rsidRPr="00151ABD" w:rsidRDefault="00E22453" w:rsidP="00B2410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lang w:val="en-US"/>
        </w:rPr>
        <w:t>V</w:t>
      </w:r>
      <w:r w:rsidRPr="00A718EB">
        <w:rPr>
          <w:rFonts w:ascii="Times New Roman" w:hAnsi="Times New Roman"/>
          <w:sz w:val="28"/>
          <w:szCs w:val="28"/>
        </w:rPr>
        <w:t xml:space="preserve">   Место – МАОУ ООШ № 4;</w:t>
      </w:r>
    </w:p>
    <w:p w:rsidR="00E22453" w:rsidRDefault="00E22453" w:rsidP="00B2410E">
      <w:pPr>
        <w:pStyle w:val="NoSpacing"/>
        <w:jc w:val="both"/>
        <w:rPr>
          <w:rFonts w:ascii="Times New Roman" w:hAnsi="Times New Roman"/>
          <w:sz w:val="28"/>
          <w:szCs w:val="28"/>
          <w:lang w:val="en-US"/>
        </w:rPr>
      </w:pPr>
      <w:r w:rsidRPr="00151ABD">
        <w:rPr>
          <w:rFonts w:ascii="Times New Roman" w:hAnsi="Times New Roman"/>
          <w:sz w:val="28"/>
          <w:szCs w:val="28"/>
        </w:rPr>
        <w:t xml:space="preserve">                     </w:t>
      </w:r>
      <w:r w:rsidRPr="004313F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5" type="#_x0000_t75" style="width:312pt;height:220.5pt;visibility:visible">
            <v:imagedata r:id="rId16" o:title=""/>
          </v:shape>
        </w:pict>
      </w:r>
    </w:p>
    <w:p w:rsidR="00E22453" w:rsidRPr="00151ABD" w:rsidRDefault="00E22453" w:rsidP="00B2410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51ABD">
        <w:rPr>
          <w:rFonts w:ascii="Times New Roman" w:hAnsi="Times New Roman"/>
          <w:sz w:val="28"/>
          <w:szCs w:val="28"/>
        </w:rPr>
        <w:t xml:space="preserve"> </w:t>
      </w:r>
    </w:p>
    <w:p w:rsidR="00E22453" w:rsidRPr="00A718EB" w:rsidRDefault="00E22453" w:rsidP="0031033C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 Хочется поблагодарить, и сказать огромное спасибо  организаторам  Акции Департамента муниципальных учреждений, МАОУ ДО ЦДО и Федеральному  государственному  учреждению «Государственного природного  заповедника  «Вишерский».</w:t>
      </w:r>
    </w:p>
    <w:p w:rsidR="00E22453" w:rsidRPr="00A718EB" w:rsidRDefault="00E22453" w:rsidP="0031033C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</w:rPr>
        <w:t xml:space="preserve">      </w:t>
      </w:r>
      <w:r w:rsidRPr="00A718EB">
        <w:rPr>
          <w:rFonts w:ascii="Times New Roman" w:hAnsi="Times New Roman"/>
          <w:sz w:val="28"/>
          <w:szCs w:val="28"/>
          <w:u w:val="single"/>
        </w:rPr>
        <w:t xml:space="preserve">Оргкомитету </w:t>
      </w:r>
      <w:r w:rsidRPr="00A718EB">
        <w:rPr>
          <w:rFonts w:ascii="Times New Roman" w:hAnsi="Times New Roman"/>
          <w:sz w:val="28"/>
          <w:szCs w:val="28"/>
        </w:rPr>
        <w:t>районной социально – общественной акции «Марш парков»</w:t>
      </w:r>
    </w:p>
    <w:p w:rsidR="00E22453" w:rsidRDefault="00E22453" w:rsidP="00B30E13">
      <w:pPr>
        <w:pStyle w:val="Title"/>
        <w:tabs>
          <w:tab w:val="left" w:pos="1560"/>
          <w:tab w:val="left" w:pos="2694"/>
        </w:tabs>
        <w:jc w:val="left"/>
        <w:rPr>
          <w:szCs w:val="28"/>
        </w:rPr>
      </w:pPr>
      <w:r w:rsidRPr="00A718EB">
        <w:rPr>
          <w:szCs w:val="28"/>
        </w:rPr>
        <w:t xml:space="preserve">Заместителю директора по экологическому просвещению Федерального Государственного природного заповедника «Вишерский» </w:t>
      </w:r>
    </w:p>
    <w:p w:rsidR="00E22453" w:rsidRPr="00A718EB" w:rsidRDefault="00E22453" w:rsidP="00B30E13">
      <w:pPr>
        <w:pStyle w:val="Title"/>
        <w:tabs>
          <w:tab w:val="left" w:pos="1560"/>
          <w:tab w:val="left" w:pos="2694"/>
        </w:tabs>
        <w:jc w:val="left"/>
        <w:rPr>
          <w:szCs w:val="28"/>
        </w:rPr>
      </w:pPr>
      <w:r w:rsidRPr="00A718EB">
        <w:rPr>
          <w:b/>
          <w:szCs w:val="28"/>
        </w:rPr>
        <w:t>Антипиной  Марине Николаевне</w:t>
      </w:r>
      <w:r w:rsidRPr="00A718EB">
        <w:rPr>
          <w:szCs w:val="28"/>
        </w:rPr>
        <w:t>.</w:t>
      </w:r>
    </w:p>
    <w:p w:rsidR="00E22453" w:rsidRPr="00A718EB" w:rsidRDefault="00E22453" w:rsidP="00B30E13">
      <w:pPr>
        <w:pStyle w:val="Title"/>
        <w:tabs>
          <w:tab w:val="left" w:pos="1560"/>
          <w:tab w:val="left" w:pos="2694"/>
        </w:tabs>
        <w:jc w:val="left"/>
        <w:rPr>
          <w:szCs w:val="28"/>
        </w:rPr>
      </w:pPr>
      <w:r w:rsidRPr="00A718EB">
        <w:rPr>
          <w:szCs w:val="28"/>
        </w:rPr>
        <w:t>Заведующей организационно-массовым отделом МАОУ ДО ЦДО</w:t>
      </w:r>
    </w:p>
    <w:p w:rsidR="00E22453" w:rsidRPr="00A718EB" w:rsidRDefault="00E22453" w:rsidP="00B30E13">
      <w:pPr>
        <w:pStyle w:val="Title"/>
        <w:tabs>
          <w:tab w:val="left" w:pos="1560"/>
          <w:tab w:val="left" w:pos="2694"/>
        </w:tabs>
        <w:jc w:val="left"/>
        <w:rPr>
          <w:szCs w:val="28"/>
        </w:rPr>
      </w:pPr>
      <w:r w:rsidRPr="00A718EB">
        <w:rPr>
          <w:szCs w:val="28"/>
        </w:rPr>
        <w:t xml:space="preserve"> </w:t>
      </w:r>
      <w:r>
        <w:rPr>
          <w:b/>
          <w:szCs w:val="28"/>
        </w:rPr>
        <w:t>Барда</w:t>
      </w:r>
      <w:r w:rsidRPr="00A718EB">
        <w:rPr>
          <w:b/>
          <w:szCs w:val="28"/>
        </w:rPr>
        <w:t xml:space="preserve"> Татьяне Юрьевне.</w:t>
      </w:r>
    </w:p>
    <w:p w:rsidR="00E22453" w:rsidRPr="00A718EB" w:rsidRDefault="00E22453" w:rsidP="00B17951">
      <w:pPr>
        <w:pStyle w:val="Title"/>
        <w:tabs>
          <w:tab w:val="left" w:pos="1560"/>
          <w:tab w:val="left" w:pos="2694"/>
        </w:tabs>
        <w:jc w:val="left"/>
        <w:rPr>
          <w:szCs w:val="28"/>
        </w:rPr>
      </w:pPr>
      <w:r>
        <w:rPr>
          <w:szCs w:val="28"/>
        </w:rPr>
        <w:t>П</w:t>
      </w:r>
      <w:r w:rsidRPr="00A718EB">
        <w:rPr>
          <w:szCs w:val="28"/>
        </w:rPr>
        <w:t xml:space="preserve">едагогу – организатору МАОУ ДО ЦДО </w:t>
      </w:r>
      <w:r w:rsidRPr="00A718EB">
        <w:rPr>
          <w:b/>
          <w:szCs w:val="28"/>
        </w:rPr>
        <w:t>Усаниной Татьяне Евгеньевне.</w:t>
      </w:r>
      <w:r w:rsidRPr="00A718EB">
        <w:rPr>
          <w:szCs w:val="28"/>
        </w:rPr>
        <w:t xml:space="preserve"> </w:t>
      </w:r>
    </w:p>
    <w:p w:rsidR="00E22453" w:rsidRPr="00A718EB" w:rsidRDefault="00E22453" w:rsidP="00BF2ACC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sz w:val="28"/>
          <w:szCs w:val="28"/>
          <w:u w:val="single"/>
        </w:rPr>
        <w:t>Составу жюри</w:t>
      </w:r>
      <w:r w:rsidRPr="00A718EB">
        <w:rPr>
          <w:rFonts w:ascii="Times New Roman" w:hAnsi="Times New Roman"/>
          <w:sz w:val="28"/>
          <w:szCs w:val="28"/>
        </w:rPr>
        <w:t xml:space="preserve"> районной социально – общественной акции «Марш парков»:</w:t>
      </w:r>
    </w:p>
    <w:p w:rsidR="00E22453" w:rsidRPr="00A718EB" w:rsidRDefault="00E22453" w:rsidP="00221BE3">
      <w:pPr>
        <w:pStyle w:val="ListParagraph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A718EB">
        <w:rPr>
          <w:sz w:val="28"/>
          <w:szCs w:val="28"/>
        </w:rPr>
        <w:t xml:space="preserve">Заведующей сектором дополнительного образования и воспитания управления образования Департамента муниципальных учреждений </w:t>
      </w:r>
      <w:r w:rsidRPr="00A718EB">
        <w:rPr>
          <w:b/>
          <w:sz w:val="28"/>
          <w:szCs w:val="28"/>
        </w:rPr>
        <w:t>Ваньковой  Ольге  Варяговне.</w:t>
      </w:r>
    </w:p>
    <w:p w:rsidR="00E22453" w:rsidRPr="00A718EB" w:rsidRDefault="00E22453" w:rsidP="00221BE3">
      <w:pPr>
        <w:pStyle w:val="Title"/>
        <w:numPr>
          <w:ilvl w:val="0"/>
          <w:numId w:val="5"/>
        </w:numPr>
        <w:tabs>
          <w:tab w:val="left" w:pos="1560"/>
          <w:tab w:val="left" w:pos="2694"/>
        </w:tabs>
        <w:jc w:val="left"/>
        <w:rPr>
          <w:color w:val="000000"/>
          <w:szCs w:val="28"/>
        </w:rPr>
      </w:pPr>
      <w:r w:rsidRPr="00A718EB">
        <w:rPr>
          <w:szCs w:val="28"/>
        </w:rPr>
        <w:t xml:space="preserve">Заместителю директора по экологическому просвещению Федерального Государственного природного заповедника «Вишерский» </w:t>
      </w:r>
    </w:p>
    <w:p w:rsidR="00E22453" w:rsidRPr="00A718EB" w:rsidRDefault="00E22453" w:rsidP="00E16169">
      <w:pPr>
        <w:rPr>
          <w:b/>
          <w:sz w:val="28"/>
          <w:szCs w:val="28"/>
        </w:rPr>
      </w:pPr>
      <w:r w:rsidRPr="00A718EB">
        <w:rPr>
          <w:b/>
          <w:sz w:val="28"/>
          <w:szCs w:val="28"/>
        </w:rPr>
        <w:t xml:space="preserve">          Антипиной  Марине  Николаевне.</w:t>
      </w:r>
    </w:p>
    <w:p w:rsidR="00E22453" w:rsidRPr="00A718EB" w:rsidRDefault="00E22453" w:rsidP="00221BE3">
      <w:pPr>
        <w:pStyle w:val="Title"/>
        <w:numPr>
          <w:ilvl w:val="0"/>
          <w:numId w:val="5"/>
        </w:numPr>
        <w:tabs>
          <w:tab w:val="left" w:pos="1560"/>
          <w:tab w:val="left" w:pos="2694"/>
        </w:tabs>
        <w:jc w:val="left"/>
        <w:rPr>
          <w:color w:val="000000"/>
          <w:szCs w:val="28"/>
        </w:rPr>
      </w:pPr>
      <w:r w:rsidRPr="00A718EB">
        <w:rPr>
          <w:szCs w:val="28"/>
        </w:rPr>
        <w:t xml:space="preserve">Менеджеру  Федерального Государственного природного заповедника «Вишерский»  </w:t>
      </w:r>
    </w:p>
    <w:p w:rsidR="00E22453" w:rsidRPr="00A718EB" w:rsidRDefault="00E22453" w:rsidP="00221BE3">
      <w:pPr>
        <w:pStyle w:val="Title"/>
        <w:tabs>
          <w:tab w:val="left" w:pos="1560"/>
          <w:tab w:val="left" w:pos="2694"/>
        </w:tabs>
        <w:ind w:left="720"/>
        <w:jc w:val="left"/>
        <w:rPr>
          <w:b/>
          <w:color w:val="000000"/>
          <w:szCs w:val="28"/>
        </w:rPr>
      </w:pPr>
      <w:r w:rsidRPr="00A718EB">
        <w:rPr>
          <w:b/>
          <w:szCs w:val="28"/>
        </w:rPr>
        <w:t>Новиковой Валентине  Петровне.</w:t>
      </w:r>
    </w:p>
    <w:p w:rsidR="00E22453" w:rsidRPr="00A718EB" w:rsidRDefault="00E22453" w:rsidP="004C5993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A718EB">
        <w:rPr>
          <w:sz w:val="28"/>
          <w:szCs w:val="28"/>
        </w:rPr>
        <w:t xml:space="preserve">Заведующей методическим отделом  Центра дополнительного образования </w:t>
      </w:r>
    </w:p>
    <w:p w:rsidR="00E22453" w:rsidRPr="00A718EB" w:rsidRDefault="00E22453" w:rsidP="004C5993">
      <w:pPr>
        <w:pStyle w:val="ListParagraph"/>
        <w:jc w:val="both"/>
        <w:rPr>
          <w:b/>
          <w:sz w:val="28"/>
          <w:szCs w:val="28"/>
        </w:rPr>
      </w:pPr>
      <w:r w:rsidRPr="00A718EB">
        <w:rPr>
          <w:b/>
          <w:sz w:val="28"/>
          <w:szCs w:val="28"/>
        </w:rPr>
        <w:t>Тодосийчук Валентине Викторовне.</w:t>
      </w:r>
    </w:p>
    <w:p w:rsidR="00E22453" w:rsidRPr="00A718EB" w:rsidRDefault="00E22453" w:rsidP="004C5993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A718EB">
        <w:rPr>
          <w:sz w:val="28"/>
          <w:szCs w:val="28"/>
        </w:rPr>
        <w:t xml:space="preserve">Воспитателю Муниципального  бюджетного дошкольного образовательного учреждения детский сад № 14 </w:t>
      </w:r>
    </w:p>
    <w:p w:rsidR="00E22453" w:rsidRDefault="00E22453" w:rsidP="006D2F83">
      <w:pPr>
        <w:pStyle w:val="ListParagraph"/>
        <w:rPr>
          <w:b/>
          <w:sz w:val="28"/>
          <w:szCs w:val="28"/>
          <w:lang w:val="en-US"/>
        </w:rPr>
      </w:pPr>
      <w:r w:rsidRPr="00A718EB">
        <w:rPr>
          <w:b/>
          <w:sz w:val="28"/>
          <w:szCs w:val="28"/>
        </w:rPr>
        <w:t>Андросовой  Наталье  Владимировне.</w:t>
      </w:r>
    </w:p>
    <w:p w:rsidR="00E22453" w:rsidRPr="002D467F" w:rsidRDefault="00E22453" w:rsidP="002D467F">
      <w:pPr>
        <w:pStyle w:val="ListParagraph"/>
        <w:rPr>
          <w:b/>
          <w:sz w:val="28"/>
          <w:szCs w:val="28"/>
          <w:lang w:val="en-US"/>
        </w:rPr>
      </w:pPr>
      <w:r w:rsidRPr="004313F7">
        <w:rPr>
          <w:b/>
          <w:noProof/>
          <w:sz w:val="28"/>
          <w:szCs w:val="28"/>
        </w:rPr>
        <w:pict>
          <v:shape id="Рисунок 13" o:spid="_x0000_i1036" type="#_x0000_t75" style="width:324.75pt;height:236.25pt;visibility:visible">
            <v:imagedata r:id="rId17" o:title="" croptop="2689f" cropbottom="13455f" cropleft="5841f" cropright="7104f"/>
          </v:shape>
        </w:pict>
      </w:r>
    </w:p>
    <w:p w:rsidR="00E22453" w:rsidRPr="00A718EB" w:rsidRDefault="00E22453" w:rsidP="006D2F83">
      <w:pPr>
        <w:pStyle w:val="ListParagraph"/>
        <w:rPr>
          <w:b/>
          <w:sz w:val="28"/>
          <w:szCs w:val="28"/>
        </w:rPr>
      </w:pPr>
    </w:p>
    <w:p w:rsidR="00E22453" w:rsidRPr="00A718EB" w:rsidRDefault="00E22453" w:rsidP="00145220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718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Необходимо отметить положительный опыт работы по проведению ежегодной природоохранной акции «Марш парков»</w:t>
      </w:r>
      <w:r w:rsidRPr="00A718EB">
        <w:rPr>
          <w:rFonts w:ascii="Times New Roman" w:hAnsi="Times New Roman"/>
          <w:color w:val="FF00FF"/>
          <w:sz w:val="28"/>
          <w:szCs w:val="28"/>
          <w:lang w:eastAsia="ru-RU"/>
        </w:rPr>
        <w:t> </w:t>
      </w:r>
      <w:r w:rsidRPr="00A718EB">
        <w:rPr>
          <w:rFonts w:ascii="Times New Roman" w:hAnsi="Times New Roman"/>
          <w:sz w:val="28"/>
          <w:szCs w:val="28"/>
        </w:rPr>
        <w:t>МБОУ СОШ № 1; МБОУ НОШ № 2; МАОУ ООШ № 4; МАОУ СОШ № 8; МАОУ ДО ЦДО; МБОУ  С(К)ШИ; МБОУ «Вишерогорская ООШ»; МБОУ «Паршаковская  СОШ»; МБОУ «Бычинская ООШ»; МБОУ «Североколчимская СОШ»; МБОУ «Усть-Язьвинская СОШ».</w:t>
      </w:r>
    </w:p>
    <w:p w:rsidR="00E22453" w:rsidRDefault="00E22453" w:rsidP="003937C1">
      <w:pPr>
        <w:ind w:firstLine="720"/>
        <w:jc w:val="both"/>
        <w:rPr>
          <w:color w:val="000000"/>
          <w:sz w:val="28"/>
          <w:szCs w:val="28"/>
        </w:rPr>
      </w:pPr>
      <w:r w:rsidRPr="00A718EB">
        <w:rPr>
          <w:color w:val="000000"/>
          <w:sz w:val="28"/>
          <w:szCs w:val="28"/>
        </w:rPr>
        <w:t>Все участники получили почетные грамоты. Победители награждены дипломами и памятными подарками от заповедника «Вишерский».</w:t>
      </w:r>
    </w:p>
    <w:p w:rsidR="00E22453" w:rsidRPr="00A718EB" w:rsidRDefault="00E22453" w:rsidP="003937C1">
      <w:pPr>
        <w:ind w:firstLine="720"/>
        <w:jc w:val="both"/>
        <w:rPr>
          <w:color w:val="000000"/>
          <w:sz w:val="28"/>
          <w:szCs w:val="28"/>
        </w:rPr>
      </w:pPr>
    </w:p>
    <w:p w:rsidR="00E22453" w:rsidRDefault="00E22453" w:rsidP="003937C1">
      <w:pPr>
        <w:ind w:firstLine="720"/>
        <w:jc w:val="both"/>
        <w:rPr>
          <w:rFonts w:ascii="Calibri" w:hAnsi="Calibri"/>
          <w:color w:val="000000"/>
          <w:sz w:val="28"/>
          <w:szCs w:val="28"/>
        </w:rPr>
      </w:pPr>
      <w:r w:rsidRPr="004313F7">
        <w:rPr>
          <w:rFonts w:ascii="Calibri" w:hAnsi="Calibri"/>
          <w:noProof/>
          <w:color w:val="000000"/>
          <w:sz w:val="28"/>
          <w:szCs w:val="28"/>
        </w:rPr>
        <w:pict>
          <v:shape id="Рисунок 16" o:spid="_x0000_i1037" type="#_x0000_t75" style="width:347.25pt;height:259.5pt;visibility:visible">
            <v:imagedata r:id="rId18" o:title="" cropbottom="4652f" cropleft="2246f" cropright="1669f"/>
          </v:shape>
        </w:pict>
      </w:r>
    </w:p>
    <w:p w:rsidR="00E22453" w:rsidRPr="00A718EB" w:rsidRDefault="00E22453" w:rsidP="003937C1">
      <w:pPr>
        <w:ind w:firstLine="720"/>
        <w:jc w:val="both"/>
        <w:rPr>
          <w:rFonts w:ascii="Calibri" w:hAnsi="Calibri"/>
          <w:color w:val="000000"/>
          <w:sz w:val="28"/>
          <w:szCs w:val="28"/>
        </w:rPr>
      </w:pPr>
    </w:p>
    <w:p w:rsidR="00E22453" w:rsidRPr="00A718EB" w:rsidRDefault="00E22453" w:rsidP="00913C26">
      <w:pPr>
        <w:ind w:firstLine="708"/>
        <w:jc w:val="both"/>
        <w:rPr>
          <w:color w:val="000000"/>
          <w:sz w:val="28"/>
          <w:szCs w:val="28"/>
        </w:rPr>
      </w:pPr>
      <w:r w:rsidRPr="00A718EB">
        <w:rPr>
          <w:color w:val="000000"/>
          <w:sz w:val="28"/>
          <w:szCs w:val="28"/>
        </w:rPr>
        <w:t>Марш парков заве</w:t>
      </w:r>
      <w:r>
        <w:rPr>
          <w:color w:val="000000"/>
          <w:sz w:val="28"/>
          <w:szCs w:val="28"/>
        </w:rPr>
        <w:t>ршился, итоги подведены почетные грамоты</w:t>
      </w:r>
      <w:r w:rsidRPr="00A718EB">
        <w:rPr>
          <w:color w:val="000000"/>
          <w:sz w:val="28"/>
          <w:szCs w:val="28"/>
        </w:rPr>
        <w:t xml:space="preserve"> подписаны и мы очень рады, что интерес к этой акции у наших постоянных участников не ослабевает, что в нашем кругу  друзей появляются новые интересные люди с новыми идеями. Надеемся, что все вместе мы сможем многое сделать.</w:t>
      </w:r>
    </w:p>
    <w:p w:rsidR="00E22453" w:rsidRPr="00151ABD" w:rsidRDefault="00E22453" w:rsidP="00913C26">
      <w:pPr>
        <w:ind w:firstLine="708"/>
        <w:jc w:val="both"/>
        <w:rPr>
          <w:color w:val="000000"/>
          <w:sz w:val="28"/>
          <w:szCs w:val="28"/>
        </w:rPr>
      </w:pPr>
    </w:p>
    <w:p w:rsidR="00E22453" w:rsidRPr="00151ABD" w:rsidRDefault="00E22453" w:rsidP="00913C26">
      <w:pPr>
        <w:ind w:firstLine="708"/>
        <w:jc w:val="both"/>
        <w:rPr>
          <w:color w:val="000000"/>
          <w:sz w:val="28"/>
          <w:szCs w:val="28"/>
        </w:rPr>
      </w:pPr>
    </w:p>
    <w:p w:rsidR="00E22453" w:rsidRPr="00151ABD" w:rsidRDefault="00E22453" w:rsidP="00913C26">
      <w:pPr>
        <w:ind w:firstLine="708"/>
        <w:jc w:val="both"/>
        <w:rPr>
          <w:color w:val="000000"/>
          <w:sz w:val="28"/>
          <w:szCs w:val="28"/>
        </w:rPr>
      </w:pPr>
    </w:p>
    <w:p w:rsidR="00E22453" w:rsidRDefault="00E22453" w:rsidP="00366362">
      <w:pPr>
        <w:pStyle w:val="NoSpacing"/>
        <w:rPr>
          <w:rFonts w:ascii="Times New Roman" w:hAnsi="Times New Roman"/>
          <w:sz w:val="24"/>
          <w:szCs w:val="24"/>
        </w:rPr>
      </w:pPr>
      <w:r w:rsidRPr="004A1953">
        <w:rPr>
          <w:rFonts w:ascii="Times New Roman" w:hAnsi="Times New Roman"/>
          <w:sz w:val="24"/>
          <w:szCs w:val="24"/>
        </w:rPr>
        <w:t>Информацию подготовила</w:t>
      </w:r>
    </w:p>
    <w:p w:rsidR="00E22453" w:rsidRPr="004A1953" w:rsidRDefault="00E22453" w:rsidP="00366362">
      <w:pPr>
        <w:pStyle w:val="NoSpacing"/>
        <w:rPr>
          <w:rFonts w:ascii="Times New Roman" w:hAnsi="Times New Roman"/>
          <w:sz w:val="24"/>
          <w:szCs w:val="24"/>
        </w:rPr>
      </w:pPr>
      <w:r w:rsidRPr="004A1953">
        <w:rPr>
          <w:rFonts w:ascii="Times New Roman" w:hAnsi="Times New Roman"/>
          <w:sz w:val="24"/>
          <w:szCs w:val="24"/>
          <w:lang w:eastAsia="ru-RU"/>
        </w:rPr>
        <w:t xml:space="preserve">педагог-организатор </w:t>
      </w:r>
      <w:r w:rsidRPr="004A1953">
        <w:rPr>
          <w:rFonts w:ascii="Times New Roman" w:hAnsi="Times New Roman"/>
          <w:sz w:val="24"/>
          <w:szCs w:val="24"/>
        </w:rPr>
        <w:t>МАОУ ДО</w:t>
      </w:r>
      <w:r w:rsidRPr="004A1953">
        <w:rPr>
          <w:rFonts w:ascii="Times New Roman" w:hAnsi="Times New Roman"/>
          <w:sz w:val="24"/>
          <w:szCs w:val="24"/>
          <w:lang w:eastAsia="ru-RU"/>
        </w:rPr>
        <w:t xml:space="preserve"> ЦДО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E22453" w:rsidRPr="004A1953" w:rsidRDefault="00E22453" w:rsidP="00366362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4A1953">
        <w:rPr>
          <w:rFonts w:ascii="Times New Roman" w:hAnsi="Times New Roman"/>
          <w:sz w:val="24"/>
          <w:szCs w:val="24"/>
        </w:rPr>
        <w:t>Усанина Татьяна Евгеньевна</w:t>
      </w:r>
    </w:p>
    <w:p w:rsidR="00E22453" w:rsidRPr="004A1953" w:rsidRDefault="00E22453" w:rsidP="00366362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4A1953">
        <w:rPr>
          <w:rFonts w:ascii="Times New Roman" w:hAnsi="Times New Roman"/>
          <w:sz w:val="24"/>
          <w:szCs w:val="24"/>
          <w:lang w:eastAsia="ru-RU"/>
        </w:rPr>
        <w:t>89519310813</w:t>
      </w:r>
    </w:p>
    <w:p w:rsidR="00E22453" w:rsidRPr="004A1953" w:rsidRDefault="00E22453" w:rsidP="00913C26">
      <w:pPr>
        <w:jc w:val="both"/>
        <w:rPr>
          <w:color w:val="000000"/>
        </w:rPr>
      </w:pPr>
    </w:p>
    <w:p w:rsidR="00E22453" w:rsidRPr="007B22E1" w:rsidRDefault="00E22453" w:rsidP="000F1712">
      <w:pPr>
        <w:jc w:val="both"/>
        <w:rPr>
          <w:color w:val="000000"/>
          <w:sz w:val="27"/>
          <w:szCs w:val="27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</w:rPr>
      </w:pPr>
      <w:r w:rsidRPr="007B22E1">
        <w:rPr>
          <w:color w:val="FF00FF"/>
          <w:sz w:val="28"/>
          <w:szCs w:val="28"/>
        </w:rPr>
        <w:t> </w:t>
      </w:r>
    </w:p>
    <w:p w:rsidR="00E22453" w:rsidRDefault="00E22453" w:rsidP="000F1712">
      <w:pPr>
        <w:jc w:val="both"/>
        <w:rPr>
          <w:color w:val="FF00FF"/>
          <w:sz w:val="28"/>
          <w:szCs w:val="28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  <w:lang w:val="en-US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  <w:lang w:val="en-US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  <w:lang w:val="en-US"/>
        </w:rPr>
      </w:pPr>
    </w:p>
    <w:p w:rsidR="00E22453" w:rsidRPr="001E3BC6" w:rsidRDefault="00E22453" w:rsidP="000F1712">
      <w:pPr>
        <w:jc w:val="both"/>
        <w:rPr>
          <w:color w:val="FF00FF"/>
          <w:sz w:val="28"/>
          <w:szCs w:val="28"/>
          <w:lang w:val="en-US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</w:rPr>
      </w:pPr>
    </w:p>
    <w:p w:rsidR="00E22453" w:rsidRDefault="00E22453" w:rsidP="000F1712">
      <w:pPr>
        <w:jc w:val="both"/>
        <w:rPr>
          <w:color w:val="FF00FF"/>
          <w:sz w:val="28"/>
          <w:szCs w:val="28"/>
        </w:rPr>
      </w:pPr>
    </w:p>
    <w:p w:rsidR="00E22453" w:rsidRPr="007E2180" w:rsidRDefault="00E22453" w:rsidP="00D70A38">
      <w:pPr>
        <w:pStyle w:val="NoSpacing"/>
        <w:rPr>
          <w:rFonts w:ascii="Times New Roman" w:hAnsi="Times New Roman"/>
          <w:sz w:val="28"/>
          <w:szCs w:val="28"/>
        </w:rPr>
      </w:pPr>
    </w:p>
    <w:sectPr w:rsidR="00E22453" w:rsidRPr="007E2180" w:rsidSect="00484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D2F"/>
    <w:multiLevelType w:val="hybridMultilevel"/>
    <w:tmpl w:val="86B432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942948"/>
    <w:multiLevelType w:val="hybridMultilevel"/>
    <w:tmpl w:val="76CCF8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3C2A32"/>
    <w:multiLevelType w:val="hybridMultilevel"/>
    <w:tmpl w:val="86B432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2A271D"/>
    <w:multiLevelType w:val="hybridMultilevel"/>
    <w:tmpl w:val="7E20FB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CB03B29"/>
    <w:multiLevelType w:val="hybridMultilevel"/>
    <w:tmpl w:val="C7F81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0A38"/>
    <w:rsid w:val="000010D5"/>
    <w:rsid w:val="000012CF"/>
    <w:rsid w:val="000021B8"/>
    <w:rsid w:val="000028EC"/>
    <w:rsid w:val="00003F60"/>
    <w:rsid w:val="00006FCE"/>
    <w:rsid w:val="00007376"/>
    <w:rsid w:val="00012323"/>
    <w:rsid w:val="00012E10"/>
    <w:rsid w:val="00014621"/>
    <w:rsid w:val="000203D5"/>
    <w:rsid w:val="000209A6"/>
    <w:rsid w:val="00024440"/>
    <w:rsid w:val="00024755"/>
    <w:rsid w:val="00024CF4"/>
    <w:rsid w:val="00024DD8"/>
    <w:rsid w:val="00025AA8"/>
    <w:rsid w:val="00027510"/>
    <w:rsid w:val="00034504"/>
    <w:rsid w:val="00040E01"/>
    <w:rsid w:val="00043872"/>
    <w:rsid w:val="00043ADB"/>
    <w:rsid w:val="00043B72"/>
    <w:rsid w:val="00043F14"/>
    <w:rsid w:val="0004587A"/>
    <w:rsid w:val="00046FAA"/>
    <w:rsid w:val="00047164"/>
    <w:rsid w:val="0004721D"/>
    <w:rsid w:val="00047AE1"/>
    <w:rsid w:val="0005033D"/>
    <w:rsid w:val="00050AB5"/>
    <w:rsid w:val="0005251A"/>
    <w:rsid w:val="00052F67"/>
    <w:rsid w:val="00053A90"/>
    <w:rsid w:val="00054855"/>
    <w:rsid w:val="000549C9"/>
    <w:rsid w:val="000550A6"/>
    <w:rsid w:val="00055248"/>
    <w:rsid w:val="00055E0D"/>
    <w:rsid w:val="0005739D"/>
    <w:rsid w:val="00061829"/>
    <w:rsid w:val="00062DA9"/>
    <w:rsid w:val="00063781"/>
    <w:rsid w:val="00064A87"/>
    <w:rsid w:val="000654E7"/>
    <w:rsid w:val="00065EFC"/>
    <w:rsid w:val="00066949"/>
    <w:rsid w:val="00067499"/>
    <w:rsid w:val="000675D2"/>
    <w:rsid w:val="000708FB"/>
    <w:rsid w:val="000717CC"/>
    <w:rsid w:val="00071B82"/>
    <w:rsid w:val="0007299E"/>
    <w:rsid w:val="00073AF3"/>
    <w:rsid w:val="00074C9A"/>
    <w:rsid w:val="000770F4"/>
    <w:rsid w:val="00077BC9"/>
    <w:rsid w:val="00077DB4"/>
    <w:rsid w:val="00080272"/>
    <w:rsid w:val="0008135B"/>
    <w:rsid w:val="0008302D"/>
    <w:rsid w:val="00085334"/>
    <w:rsid w:val="000856AA"/>
    <w:rsid w:val="000905BE"/>
    <w:rsid w:val="00092127"/>
    <w:rsid w:val="000A2108"/>
    <w:rsid w:val="000A3DF1"/>
    <w:rsid w:val="000A76B1"/>
    <w:rsid w:val="000A7790"/>
    <w:rsid w:val="000B0F41"/>
    <w:rsid w:val="000B1D9D"/>
    <w:rsid w:val="000B3ECE"/>
    <w:rsid w:val="000B7118"/>
    <w:rsid w:val="000C07DB"/>
    <w:rsid w:val="000C1301"/>
    <w:rsid w:val="000C178B"/>
    <w:rsid w:val="000C3222"/>
    <w:rsid w:val="000C36D2"/>
    <w:rsid w:val="000C446D"/>
    <w:rsid w:val="000C5CF6"/>
    <w:rsid w:val="000C712E"/>
    <w:rsid w:val="000D0DB1"/>
    <w:rsid w:val="000D0EF0"/>
    <w:rsid w:val="000D18EF"/>
    <w:rsid w:val="000D1A3F"/>
    <w:rsid w:val="000D2999"/>
    <w:rsid w:val="000D3192"/>
    <w:rsid w:val="000D3CA9"/>
    <w:rsid w:val="000D6690"/>
    <w:rsid w:val="000D6C52"/>
    <w:rsid w:val="000D6FD4"/>
    <w:rsid w:val="000D7D90"/>
    <w:rsid w:val="000E00B7"/>
    <w:rsid w:val="000E2A5E"/>
    <w:rsid w:val="000E2FB5"/>
    <w:rsid w:val="000E38F8"/>
    <w:rsid w:val="000E474A"/>
    <w:rsid w:val="000E5057"/>
    <w:rsid w:val="000E50C4"/>
    <w:rsid w:val="000E6AA1"/>
    <w:rsid w:val="000F0140"/>
    <w:rsid w:val="000F0AB0"/>
    <w:rsid w:val="000F0F5F"/>
    <w:rsid w:val="000F1712"/>
    <w:rsid w:val="000F50EC"/>
    <w:rsid w:val="000F6738"/>
    <w:rsid w:val="000F69A0"/>
    <w:rsid w:val="000F7010"/>
    <w:rsid w:val="000F7302"/>
    <w:rsid w:val="000F7355"/>
    <w:rsid w:val="00100275"/>
    <w:rsid w:val="001007DE"/>
    <w:rsid w:val="001009A3"/>
    <w:rsid w:val="00102335"/>
    <w:rsid w:val="001044DA"/>
    <w:rsid w:val="00104D37"/>
    <w:rsid w:val="00105C58"/>
    <w:rsid w:val="001063C0"/>
    <w:rsid w:val="00106F56"/>
    <w:rsid w:val="00107550"/>
    <w:rsid w:val="001078B6"/>
    <w:rsid w:val="001128EB"/>
    <w:rsid w:val="00112E40"/>
    <w:rsid w:val="00112ECB"/>
    <w:rsid w:val="00113ED3"/>
    <w:rsid w:val="0011468F"/>
    <w:rsid w:val="001146A0"/>
    <w:rsid w:val="00116A78"/>
    <w:rsid w:val="00122061"/>
    <w:rsid w:val="0012379B"/>
    <w:rsid w:val="001243B9"/>
    <w:rsid w:val="001262C3"/>
    <w:rsid w:val="00126E0C"/>
    <w:rsid w:val="00130C8E"/>
    <w:rsid w:val="00135B71"/>
    <w:rsid w:val="00136A60"/>
    <w:rsid w:val="00137D7F"/>
    <w:rsid w:val="001409AD"/>
    <w:rsid w:val="00143B17"/>
    <w:rsid w:val="00144ECB"/>
    <w:rsid w:val="00145220"/>
    <w:rsid w:val="00145FF1"/>
    <w:rsid w:val="00145FFB"/>
    <w:rsid w:val="00146736"/>
    <w:rsid w:val="0015118C"/>
    <w:rsid w:val="00151ABD"/>
    <w:rsid w:val="0015340E"/>
    <w:rsid w:val="0015614C"/>
    <w:rsid w:val="001566C7"/>
    <w:rsid w:val="00157041"/>
    <w:rsid w:val="00157946"/>
    <w:rsid w:val="00157A20"/>
    <w:rsid w:val="001607F9"/>
    <w:rsid w:val="00161073"/>
    <w:rsid w:val="001628D9"/>
    <w:rsid w:val="00163056"/>
    <w:rsid w:val="0016356F"/>
    <w:rsid w:val="001636D6"/>
    <w:rsid w:val="0016473E"/>
    <w:rsid w:val="00165625"/>
    <w:rsid w:val="00165ED2"/>
    <w:rsid w:val="00165F96"/>
    <w:rsid w:val="00167932"/>
    <w:rsid w:val="00167D7B"/>
    <w:rsid w:val="001714BC"/>
    <w:rsid w:val="00171817"/>
    <w:rsid w:val="00171A34"/>
    <w:rsid w:val="00171E6E"/>
    <w:rsid w:val="001725CC"/>
    <w:rsid w:val="001725FE"/>
    <w:rsid w:val="00172FBD"/>
    <w:rsid w:val="00174C7C"/>
    <w:rsid w:val="00177012"/>
    <w:rsid w:val="001813EA"/>
    <w:rsid w:val="0018155C"/>
    <w:rsid w:val="00181BC2"/>
    <w:rsid w:val="001829AC"/>
    <w:rsid w:val="00182AD2"/>
    <w:rsid w:val="00183DA9"/>
    <w:rsid w:val="001841B5"/>
    <w:rsid w:val="001846EB"/>
    <w:rsid w:val="00184725"/>
    <w:rsid w:val="00185AF6"/>
    <w:rsid w:val="00186A60"/>
    <w:rsid w:val="00187B68"/>
    <w:rsid w:val="00187CB8"/>
    <w:rsid w:val="00191CA2"/>
    <w:rsid w:val="00192BB9"/>
    <w:rsid w:val="0019428D"/>
    <w:rsid w:val="001971BF"/>
    <w:rsid w:val="001971DD"/>
    <w:rsid w:val="001A0461"/>
    <w:rsid w:val="001A0BD0"/>
    <w:rsid w:val="001A0F48"/>
    <w:rsid w:val="001A475C"/>
    <w:rsid w:val="001A6B73"/>
    <w:rsid w:val="001B0DB4"/>
    <w:rsid w:val="001B12F8"/>
    <w:rsid w:val="001B2893"/>
    <w:rsid w:val="001B3131"/>
    <w:rsid w:val="001B4AB8"/>
    <w:rsid w:val="001B500B"/>
    <w:rsid w:val="001B71B8"/>
    <w:rsid w:val="001C0CA5"/>
    <w:rsid w:val="001C1CE1"/>
    <w:rsid w:val="001C1E06"/>
    <w:rsid w:val="001C2876"/>
    <w:rsid w:val="001C2ED0"/>
    <w:rsid w:val="001C38D4"/>
    <w:rsid w:val="001C519B"/>
    <w:rsid w:val="001C77E6"/>
    <w:rsid w:val="001C7B59"/>
    <w:rsid w:val="001C7D3C"/>
    <w:rsid w:val="001D011E"/>
    <w:rsid w:val="001D0409"/>
    <w:rsid w:val="001D0A57"/>
    <w:rsid w:val="001D0B5B"/>
    <w:rsid w:val="001D0C7A"/>
    <w:rsid w:val="001D176B"/>
    <w:rsid w:val="001D3743"/>
    <w:rsid w:val="001D3C22"/>
    <w:rsid w:val="001D46A4"/>
    <w:rsid w:val="001D5F62"/>
    <w:rsid w:val="001D6045"/>
    <w:rsid w:val="001D636D"/>
    <w:rsid w:val="001D6DC1"/>
    <w:rsid w:val="001D728E"/>
    <w:rsid w:val="001E163A"/>
    <w:rsid w:val="001E398F"/>
    <w:rsid w:val="001E3BC6"/>
    <w:rsid w:val="001E4562"/>
    <w:rsid w:val="001E5809"/>
    <w:rsid w:val="001F0517"/>
    <w:rsid w:val="001F05AB"/>
    <w:rsid w:val="001F1B5E"/>
    <w:rsid w:val="001F2110"/>
    <w:rsid w:val="001F255A"/>
    <w:rsid w:val="001F3B82"/>
    <w:rsid w:val="001F6838"/>
    <w:rsid w:val="001F6A21"/>
    <w:rsid w:val="00200494"/>
    <w:rsid w:val="00201C44"/>
    <w:rsid w:val="00202374"/>
    <w:rsid w:val="00202521"/>
    <w:rsid w:val="00202DB4"/>
    <w:rsid w:val="0020407F"/>
    <w:rsid w:val="0020593C"/>
    <w:rsid w:val="00206B5A"/>
    <w:rsid w:val="00207DEA"/>
    <w:rsid w:val="00210776"/>
    <w:rsid w:val="00211675"/>
    <w:rsid w:val="002119AE"/>
    <w:rsid w:val="00212BB7"/>
    <w:rsid w:val="002146CB"/>
    <w:rsid w:val="00215801"/>
    <w:rsid w:val="0021647D"/>
    <w:rsid w:val="00220188"/>
    <w:rsid w:val="00220578"/>
    <w:rsid w:val="00220C7E"/>
    <w:rsid w:val="00220DD8"/>
    <w:rsid w:val="00221BE3"/>
    <w:rsid w:val="002246AC"/>
    <w:rsid w:val="00224D24"/>
    <w:rsid w:val="00225CC4"/>
    <w:rsid w:val="002275E9"/>
    <w:rsid w:val="00233813"/>
    <w:rsid w:val="00234328"/>
    <w:rsid w:val="0023450A"/>
    <w:rsid w:val="002361C4"/>
    <w:rsid w:val="0024342D"/>
    <w:rsid w:val="00243A81"/>
    <w:rsid w:val="00244D14"/>
    <w:rsid w:val="00245ED6"/>
    <w:rsid w:val="00247C43"/>
    <w:rsid w:val="002505F5"/>
    <w:rsid w:val="002509B8"/>
    <w:rsid w:val="00253C30"/>
    <w:rsid w:val="002559AD"/>
    <w:rsid w:val="00257C82"/>
    <w:rsid w:val="002604A5"/>
    <w:rsid w:val="00261C65"/>
    <w:rsid w:val="00264F7F"/>
    <w:rsid w:val="00266C17"/>
    <w:rsid w:val="00271690"/>
    <w:rsid w:val="0027217E"/>
    <w:rsid w:val="002727C5"/>
    <w:rsid w:val="0027730F"/>
    <w:rsid w:val="00277778"/>
    <w:rsid w:val="00277CE1"/>
    <w:rsid w:val="00282079"/>
    <w:rsid w:val="002835BB"/>
    <w:rsid w:val="002838FE"/>
    <w:rsid w:val="00284A6E"/>
    <w:rsid w:val="00285795"/>
    <w:rsid w:val="00286928"/>
    <w:rsid w:val="00287416"/>
    <w:rsid w:val="00287CBE"/>
    <w:rsid w:val="00291A7E"/>
    <w:rsid w:val="00293D46"/>
    <w:rsid w:val="00293D6C"/>
    <w:rsid w:val="00294715"/>
    <w:rsid w:val="00295112"/>
    <w:rsid w:val="002956A2"/>
    <w:rsid w:val="002956D0"/>
    <w:rsid w:val="0029695F"/>
    <w:rsid w:val="002A0AC1"/>
    <w:rsid w:val="002A0CC8"/>
    <w:rsid w:val="002A24A9"/>
    <w:rsid w:val="002A2F3D"/>
    <w:rsid w:val="002A33E2"/>
    <w:rsid w:val="002A3E03"/>
    <w:rsid w:val="002A47C8"/>
    <w:rsid w:val="002A4A1D"/>
    <w:rsid w:val="002A7AC2"/>
    <w:rsid w:val="002A7C80"/>
    <w:rsid w:val="002B0BA4"/>
    <w:rsid w:val="002B112B"/>
    <w:rsid w:val="002B494E"/>
    <w:rsid w:val="002B5070"/>
    <w:rsid w:val="002B54BF"/>
    <w:rsid w:val="002B6D35"/>
    <w:rsid w:val="002B6EF6"/>
    <w:rsid w:val="002B6FE5"/>
    <w:rsid w:val="002B7CCC"/>
    <w:rsid w:val="002B7F09"/>
    <w:rsid w:val="002C1260"/>
    <w:rsid w:val="002C1BFF"/>
    <w:rsid w:val="002C2F16"/>
    <w:rsid w:val="002C3B70"/>
    <w:rsid w:val="002C3ED4"/>
    <w:rsid w:val="002C44B3"/>
    <w:rsid w:val="002C451B"/>
    <w:rsid w:val="002C6EEC"/>
    <w:rsid w:val="002D0081"/>
    <w:rsid w:val="002D1FE4"/>
    <w:rsid w:val="002D467F"/>
    <w:rsid w:val="002D46B9"/>
    <w:rsid w:val="002D4CA3"/>
    <w:rsid w:val="002D5FE1"/>
    <w:rsid w:val="002D7540"/>
    <w:rsid w:val="002D759D"/>
    <w:rsid w:val="002D797B"/>
    <w:rsid w:val="002D7DBB"/>
    <w:rsid w:val="002E00E6"/>
    <w:rsid w:val="002E24CB"/>
    <w:rsid w:val="002E3066"/>
    <w:rsid w:val="002E3A72"/>
    <w:rsid w:val="002E44C0"/>
    <w:rsid w:val="002E59E8"/>
    <w:rsid w:val="002E63EB"/>
    <w:rsid w:val="002E7FAF"/>
    <w:rsid w:val="002F044D"/>
    <w:rsid w:val="002F15C8"/>
    <w:rsid w:val="002F2128"/>
    <w:rsid w:val="002F35A3"/>
    <w:rsid w:val="002F4C0A"/>
    <w:rsid w:val="002F5802"/>
    <w:rsid w:val="002F7C6C"/>
    <w:rsid w:val="00301CA8"/>
    <w:rsid w:val="00301D04"/>
    <w:rsid w:val="00301EB3"/>
    <w:rsid w:val="00302BC3"/>
    <w:rsid w:val="00304F06"/>
    <w:rsid w:val="00306F70"/>
    <w:rsid w:val="003075F4"/>
    <w:rsid w:val="0031033C"/>
    <w:rsid w:val="00311713"/>
    <w:rsid w:val="0031290E"/>
    <w:rsid w:val="00313345"/>
    <w:rsid w:val="00313B22"/>
    <w:rsid w:val="00314508"/>
    <w:rsid w:val="00316E41"/>
    <w:rsid w:val="003211C3"/>
    <w:rsid w:val="003218CA"/>
    <w:rsid w:val="00321CF5"/>
    <w:rsid w:val="00322853"/>
    <w:rsid w:val="00322E0B"/>
    <w:rsid w:val="00325CFA"/>
    <w:rsid w:val="00327C3D"/>
    <w:rsid w:val="00327FB4"/>
    <w:rsid w:val="003308F2"/>
    <w:rsid w:val="00331795"/>
    <w:rsid w:val="00331921"/>
    <w:rsid w:val="00332CF7"/>
    <w:rsid w:val="003332F2"/>
    <w:rsid w:val="003334F3"/>
    <w:rsid w:val="00333CAC"/>
    <w:rsid w:val="0033427C"/>
    <w:rsid w:val="00334EEE"/>
    <w:rsid w:val="00337987"/>
    <w:rsid w:val="0034076C"/>
    <w:rsid w:val="00340A4B"/>
    <w:rsid w:val="00341525"/>
    <w:rsid w:val="00341EA3"/>
    <w:rsid w:val="00344EA3"/>
    <w:rsid w:val="0034557F"/>
    <w:rsid w:val="003475F8"/>
    <w:rsid w:val="003479E0"/>
    <w:rsid w:val="00347D68"/>
    <w:rsid w:val="00351859"/>
    <w:rsid w:val="0036000F"/>
    <w:rsid w:val="00360DAF"/>
    <w:rsid w:val="00361AA3"/>
    <w:rsid w:val="00361C7B"/>
    <w:rsid w:val="00363017"/>
    <w:rsid w:val="003630E3"/>
    <w:rsid w:val="00364543"/>
    <w:rsid w:val="00364EBC"/>
    <w:rsid w:val="00366362"/>
    <w:rsid w:val="00370848"/>
    <w:rsid w:val="003711CC"/>
    <w:rsid w:val="0037129A"/>
    <w:rsid w:val="003740B4"/>
    <w:rsid w:val="00375C92"/>
    <w:rsid w:val="00375E52"/>
    <w:rsid w:val="00376691"/>
    <w:rsid w:val="003775D9"/>
    <w:rsid w:val="00377A46"/>
    <w:rsid w:val="003827C5"/>
    <w:rsid w:val="00384E48"/>
    <w:rsid w:val="003853EE"/>
    <w:rsid w:val="003900E4"/>
    <w:rsid w:val="00391573"/>
    <w:rsid w:val="003919BE"/>
    <w:rsid w:val="003920DA"/>
    <w:rsid w:val="0039233A"/>
    <w:rsid w:val="003937C1"/>
    <w:rsid w:val="003937FA"/>
    <w:rsid w:val="0039444E"/>
    <w:rsid w:val="00394A83"/>
    <w:rsid w:val="00394C9F"/>
    <w:rsid w:val="00396F0D"/>
    <w:rsid w:val="00397FA0"/>
    <w:rsid w:val="003A13FB"/>
    <w:rsid w:val="003A1DAF"/>
    <w:rsid w:val="003A2CFC"/>
    <w:rsid w:val="003B0955"/>
    <w:rsid w:val="003B3A8B"/>
    <w:rsid w:val="003B65D2"/>
    <w:rsid w:val="003C0420"/>
    <w:rsid w:val="003C131B"/>
    <w:rsid w:val="003C2142"/>
    <w:rsid w:val="003C2724"/>
    <w:rsid w:val="003C2D20"/>
    <w:rsid w:val="003C3713"/>
    <w:rsid w:val="003C38F0"/>
    <w:rsid w:val="003C49D7"/>
    <w:rsid w:val="003C6170"/>
    <w:rsid w:val="003C653D"/>
    <w:rsid w:val="003C6555"/>
    <w:rsid w:val="003C7586"/>
    <w:rsid w:val="003C7D05"/>
    <w:rsid w:val="003D01D5"/>
    <w:rsid w:val="003D043D"/>
    <w:rsid w:val="003D09A8"/>
    <w:rsid w:val="003D1A7D"/>
    <w:rsid w:val="003D24C8"/>
    <w:rsid w:val="003D2A1D"/>
    <w:rsid w:val="003D4705"/>
    <w:rsid w:val="003D4876"/>
    <w:rsid w:val="003D622B"/>
    <w:rsid w:val="003D6DBC"/>
    <w:rsid w:val="003D7285"/>
    <w:rsid w:val="003D7A5F"/>
    <w:rsid w:val="003D7AD7"/>
    <w:rsid w:val="003E0122"/>
    <w:rsid w:val="003E01EB"/>
    <w:rsid w:val="003E0C5E"/>
    <w:rsid w:val="003E0FA7"/>
    <w:rsid w:val="003E5B4D"/>
    <w:rsid w:val="003E6B53"/>
    <w:rsid w:val="003E73FA"/>
    <w:rsid w:val="003E791E"/>
    <w:rsid w:val="003F1001"/>
    <w:rsid w:val="003F1066"/>
    <w:rsid w:val="003F163F"/>
    <w:rsid w:val="003F1B04"/>
    <w:rsid w:val="003F26E1"/>
    <w:rsid w:val="003F2D4A"/>
    <w:rsid w:val="003F324F"/>
    <w:rsid w:val="003F3B2D"/>
    <w:rsid w:val="003F3EE8"/>
    <w:rsid w:val="003F4F39"/>
    <w:rsid w:val="003F6287"/>
    <w:rsid w:val="003F6420"/>
    <w:rsid w:val="004004E3"/>
    <w:rsid w:val="004005DC"/>
    <w:rsid w:val="004006A3"/>
    <w:rsid w:val="004007C2"/>
    <w:rsid w:val="00400923"/>
    <w:rsid w:val="004019FC"/>
    <w:rsid w:val="00402B87"/>
    <w:rsid w:val="00402FB2"/>
    <w:rsid w:val="004047CD"/>
    <w:rsid w:val="00405223"/>
    <w:rsid w:val="004062C8"/>
    <w:rsid w:val="004063F4"/>
    <w:rsid w:val="00407073"/>
    <w:rsid w:val="00407C30"/>
    <w:rsid w:val="00410126"/>
    <w:rsid w:val="00413291"/>
    <w:rsid w:val="00414760"/>
    <w:rsid w:val="00414C06"/>
    <w:rsid w:val="00414F52"/>
    <w:rsid w:val="00416D19"/>
    <w:rsid w:val="00416D63"/>
    <w:rsid w:val="00416EF6"/>
    <w:rsid w:val="0041706E"/>
    <w:rsid w:val="004174BD"/>
    <w:rsid w:val="0042026A"/>
    <w:rsid w:val="00420529"/>
    <w:rsid w:val="00420D38"/>
    <w:rsid w:val="00421045"/>
    <w:rsid w:val="00423713"/>
    <w:rsid w:val="00424D34"/>
    <w:rsid w:val="00425129"/>
    <w:rsid w:val="00426814"/>
    <w:rsid w:val="00427421"/>
    <w:rsid w:val="00430CAC"/>
    <w:rsid w:val="004313F7"/>
    <w:rsid w:val="00431DDE"/>
    <w:rsid w:val="00433FA3"/>
    <w:rsid w:val="00435145"/>
    <w:rsid w:val="00435B57"/>
    <w:rsid w:val="00436CC4"/>
    <w:rsid w:val="00440B2C"/>
    <w:rsid w:val="00440F02"/>
    <w:rsid w:val="0044198E"/>
    <w:rsid w:val="00442F52"/>
    <w:rsid w:val="00443B03"/>
    <w:rsid w:val="00444951"/>
    <w:rsid w:val="0044621C"/>
    <w:rsid w:val="00447A97"/>
    <w:rsid w:val="004503ED"/>
    <w:rsid w:val="00451182"/>
    <w:rsid w:val="00453168"/>
    <w:rsid w:val="00453456"/>
    <w:rsid w:val="0045402D"/>
    <w:rsid w:val="004547B0"/>
    <w:rsid w:val="00454A03"/>
    <w:rsid w:val="004624F8"/>
    <w:rsid w:val="004656BC"/>
    <w:rsid w:val="00465B11"/>
    <w:rsid w:val="00465EB5"/>
    <w:rsid w:val="00466033"/>
    <w:rsid w:val="0046768D"/>
    <w:rsid w:val="00470301"/>
    <w:rsid w:val="004709EF"/>
    <w:rsid w:val="00471115"/>
    <w:rsid w:val="004713A2"/>
    <w:rsid w:val="00472152"/>
    <w:rsid w:val="0047224D"/>
    <w:rsid w:val="00473A4D"/>
    <w:rsid w:val="0047545E"/>
    <w:rsid w:val="00475C24"/>
    <w:rsid w:val="00476125"/>
    <w:rsid w:val="0047658C"/>
    <w:rsid w:val="00476CE3"/>
    <w:rsid w:val="00480793"/>
    <w:rsid w:val="004834C9"/>
    <w:rsid w:val="0048419E"/>
    <w:rsid w:val="004856BA"/>
    <w:rsid w:val="00486036"/>
    <w:rsid w:val="00486891"/>
    <w:rsid w:val="00490616"/>
    <w:rsid w:val="00490B66"/>
    <w:rsid w:val="0049245A"/>
    <w:rsid w:val="00494539"/>
    <w:rsid w:val="00496984"/>
    <w:rsid w:val="00497183"/>
    <w:rsid w:val="0049741C"/>
    <w:rsid w:val="004A08B0"/>
    <w:rsid w:val="004A0C73"/>
    <w:rsid w:val="004A1953"/>
    <w:rsid w:val="004A22D3"/>
    <w:rsid w:val="004A25FE"/>
    <w:rsid w:val="004A2916"/>
    <w:rsid w:val="004A2ACB"/>
    <w:rsid w:val="004A42FE"/>
    <w:rsid w:val="004A5469"/>
    <w:rsid w:val="004A6B3E"/>
    <w:rsid w:val="004A6D6D"/>
    <w:rsid w:val="004A7459"/>
    <w:rsid w:val="004A7685"/>
    <w:rsid w:val="004A7D93"/>
    <w:rsid w:val="004A7DD1"/>
    <w:rsid w:val="004B2254"/>
    <w:rsid w:val="004B3A49"/>
    <w:rsid w:val="004B5E04"/>
    <w:rsid w:val="004B6587"/>
    <w:rsid w:val="004B68FE"/>
    <w:rsid w:val="004C1C48"/>
    <w:rsid w:val="004C3488"/>
    <w:rsid w:val="004C4144"/>
    <w:rsid w:val="004C5993"/>
    <w:rsid w:val="004C7E15"/>
    <w:rsid w:val="004D1046"/>
    <w:rsid w:val="004D1312"/>
    <w:rsid w:val="004D21A1"/>
    <w:rsid w:val="004D27DA"/>
    <w:rsid w:val="004D2CB3"/>
    <w:rsid w:val="004D2F5C"/>
    <w:rsid w:val="004D386B"/>
    <w:rsid w:val="004D4E7C"/>
    <w:rsid w:val="004D54AF"/>
    <w:rsid w:val="004D6BBC"/>
    <w:rsid w:val="004D76BA"/>
    <w:rsid w:val="004D78F3"/>
    <w:rsid w:val="004E1F98"/>
    <w:rsid w:val="004E3F9E"/>
    <w:rsid w:val="004E420A"/>
    <w:rsid w:val="004E4764"/>
    <w:rsid w:val="004E7B72"/>
    <w:rsid w:val="004F077E"/>
    <w:rsid w:val="004F3461"/>
    <w:rsid w:val="004F3A16"/>
    <w:rsid w:val="004F7596"/>
    <w:rsid w:val="004F7B91"/>
    <w:rsid w:val="0050025E"/>
    <w:rsid w:val="00500CDD"/>
    <w:rsid w:val="00502B20"/>
    <w:rsid w:val="0050323F"/>
    <w:rsid w:val="0050605E"/>
    <w:rsid w:val="00506737"/>
    <w:rsid w:val="00510A72"/>
    <w:rsid w:val="00511D9B"/>
    <w:rsid w:val="00513B2F"/>
    <w:rsid w:val="005145FF"/>
    <w:rsid w:val="00515DED"/>
    <w:rsid w:val="005169F9"/>
    <w:rsid w:val="0051719E"/>
    <w:rsid w:val="005203CD"/>
    <w:rsid w:val="005206AE"/>
    <w:rsid w:val="00521518"/>
    <w:rsid w:val="00523010"/>
    <w:rsid w:val="00524568"/>
    <w:rsid w:val="00525E3D"/>
    <w:rsid w:val="00527196"/>
    <w:rsid w:val="0052758E"/>
    <w:rsid w:val="0053006A"/>
    <w:rsid w:val="0053012A"/>
    <w:rsid w:val="00530887"/>
    <w:rsid w:val="00530BE0"/>
    <w:rsid w:val="00531920"/>
    <w:rsid w:val="00533BF9"/>
    <w:rsid w:val="0053476A"/>
    <w:rsid w:val="00535EE8"/>
    <w:rsid w:val="00535F59"/>
    <w:rsid w:val="00536626"/>
    <w:rsid w:val="005411B0"/>
    <w:rsid w:val="0054210D"/>
    <w:rsid w:val="0054297B"/>
    <w:rsid w:val="00542B71"/>
    <w:rsid w:val="0054332E"/>
    <w:rsid w:val="005449D0"/>
    <w:rsid w:val="00546DC9"/>
    <w:rsid w:val="005472D7"/>
    <w:rsid w:val="00551993"/>
    <w:rsid w:val="00552126"/>
    <w:rsid w:val="00552850"/>
    <w:rsid w:val="00552DF1"/>
    <w:rsid w:val="00554E62"/>
    <w:rsid w:val="0055705B"/>
    <w:rsid w:val="0055730E"/>
    <w:rsid w:val="005603DE"/>
    <w:rsid w:val="00560DF4"/>
    <w:rsid w:val="00561886"/>
    <w:rsid w:val="00562262"/>
    <w:rsid w:val="00564B30"/>
    <w:rsid w:val="00565FC3"/>
    <w:rsid w:val="00566765"/>
    <w:rsid w:val="00566919"/>
    <w:rsid w:val="00566C8E"/>
    <w:rsid w:val="0056712A"/>
    <w:rsid w:val="005671D7"/>
    <w:rsid w:val="00570683"/>
    <w:rsid w:val="00570693"/>
    <w:rsid w:val="00570A06"/>
    <w:rsid w:val="00570BFF"/>
    <w:rsid w:val="0057162E"/>
    <w:rsid w:val="005721F7"/>
    <w:rsid w:val="00572A78"/>
    <w:rsid w:val="00573058"/>
    <w:rsid w:val="0057366D"/>
    <w:rsid w:val="00573675"/>
    <w:rsid w:val="0057381F"/>
    <w:rsid w:val="005753F6"/>
    <w:rsid w:val="00575D1A"/>
    <w:rsid w:val="005766BC"/>
    <w:rsid w:val="00580118"/>
    <w:rsid w:val="00581D2C"/>
    <w:rsid w:val="00582144"/>
    <w:rsid w:val="0058239D"/>
    <w:rsid w:val="0058282B"/>
    <w:rsid w:val="00582EBE"/>
    <w:rsid w:val="005838A5"/>
    <w:rsid w:val="00583D4F"/>
    <w:rsid w:val="00586140"/>
    <w:rsid w:val="005863F0"/>
    <w:rsid w:val="0058680F"/>
    <w:rsid w:val="005873C6"/>
    <w:rsid w:val="00587D10"/>
    <w:rsid w:val="00591ECA"/>
    <w:rsid w:val="00592C60"/>
    <w:rsid w:val="00593151"/>
    <w:rsid w:val="005942BC"/>
    <w:rsid w:val="00594BD1"/>
    <w:rsid w:val="00595626"/>
    <w:rsid w:val="00595934"/>
    <w:rsid w:val="00596F11"/>
    <w:rsid w:val="00596FB0"/>
    <w:rsid w:val="0059786A"/>
    <w:rsid w:val="00597F66"/>
    <w:rsid w:val="005A0180"/>
    <w:rsid w:val="005A066B"/>
    <w:rsid w:val="005A076C"/>
    <w:rsid w:val="005A1679"/>
    <w:rsid w:val="005A1CD7"/>
    <w:rsid w:val="005A39E7"/>
    <w:rsid w:val="005A3AAC"/>
    <w:rsid w:val="005A55CE"/>
    <w:rsid w:val="005A5AA4"/>
    <w:rsid w:val="005A5F52"/>
    <w:rsid w:val="005A680E"/>
    <w:rsid w:val="005B24ED"/>
    <w:rsid w:val="005B2DF6"/>
    <w:rsid w:val="005B3E1A"/>
    <w:rsid w:val="005B447D"/>
    <w:rsid w:val="005B521A"/>
    <w:rsid w:val="005B534B"/>
    <w:rsid w:val="005B5779"/>
    <w:rsid w:val="005B7933"/>
    <w:rsid w:val="005B7BB4"/>
    <w:rsid w:val="005B7ED2"/>
    <w:rsid w:val="005C005A"/>
    <w:rsid w:val="005C0255"/>
    <w:rsid w:val="005C0440"/>
    <w:rsid w:val="005C0F2D"/>
    <w:rsid w:val="005C1015"/>
    <w:rsid w:val="005C12DF"/>
    <w:rsid w:val="005C2088"/>
    <w:rsid w:val="005C2310"/>
    <w:rsid w:val="005C2643"/>
    <w:rsid w:val="005C2925"/>
    <w:rsid w:val="005C2EEC"/>
    <w:rsid w:val="005C4CD1"/>
    <w:rsid w:val="005C5BF2"/>
    <w:rsid w:val="005D5A4F"/>
    <w:rsid w:val="005D6893"/>
    <w:rsid w:val="005D70EB"/>
    <w:rsid w:val="005D7E8C"/>
    <w:rsid w:val="005E019C"/>
    <w:rsid w:val="005E1849"/>
    <w:rsid w:val="005E1D8B"/>
    <w:rsid w:val="005E227F"/>
    <w:rsid w:val="005E24B5"/>
    <w:rsid w:val="005E2FD8"/>
    <w:rsid w:val="005E46D1"/>
    <w:rsid w:val="005E5D3A"/>
    <w:rsid w:val="005E632E"/>
    <w:rsid w:val="005F0100"/>
    <w:rsid w:val="005F4532"/>
    <w:rsid w:val="005F535B"/>
    <w:rsid w:val="005F58B3"/>
    <w:rsid w:val="005F7312"/>
    <w:rsid w:val="005F741C"/>
    <w:rsid w:val="006000A1"/>
    <w:rsid w:val="00600D7E"/>
    <w:rsid w:val="0060285D"/>
    <w:rsid w:val="0060386F"/>
    <w:rsid w:val="00604AB3"/>
    <w:rsid w:val="0060505B"/>
    <w:rsid w:val="0060702E"/>
    <w:rsid w:val="0061117A"/>
    <w:rsid w:val="00611697"/>
    <w:rsid w:val="00611A80"/>
    <w:rsid w:val="00611B06"/>
    <w:rsid w:val="00612200"/>
    <w:rsid w:val="00615A33"/>
    <w:rsid w:val="006162B1"/>
    <w:rsid w:val="006172C1"/>
    <w:rsid w:val="00617449"/>
    <w:rsid w:val="0062081E"/>
    <w:rsid w:val="0062331C"/>
    <w:rsid w:val="006235BF"/>
    <w:rsid w:val="0062693D"/>
    <w:rsid w:val="00626BC1"/>
    <w:rsid w:val="00626F93"/>
    <w:rsid w:val="00631ADA"/>
    <w:rsid w:val="00631C52"/>
    <w:rsid w:val="00632E65"/>
    <w:rsid w:val="00633EDC"/>
    <w:rsid w:val="00634888"/>
    <w:rsid w:val="00635A0B"/>
    <w:rsid w:val="00635A6F"/>
    <w:rsid w:val="006403A6"/>
    <w:rsid w:val="00640A91"/>
    <w:rsid w:val="00642AF6"/>
    <w:rsid w:val="006440BD"/>
    <w:rsid w:val="006459D6"/>
    <w:rsid w:val="00645A71"/>
    <w:rsid w:val="00647511"/>
    <w:rsid w:val="00647D74"/>
    <w:rsid w:val="00651B72"/>
    <w:rsid w:val="00652375"/>
    <w:rsid w:val="00654038"/>
    <w:rsid w:val="00654BBF"/>
    <w:rsid w:val="00655C66"/>
    <w:rsid w:val="00661E3B"/>
    <w:rsid w:val="006639ED"/>
    <w:rsid w:val="006647B8"/>
    <w:rsid w:val="006653B4"/>
    <w:rsid w:val="00666564"/>
    <w:rsid w:val="00670158"/>
    <w:rsid w:val="00670FE9"/>
    <w:rsid w:val="006728CE"/>
    <w:rsid w:val="00672928"/>
    <w:rsid w:val="00673B48"/>
    <w:rsid w:val="00673D59"/>
    <w:rsid w:val="006759EB"/>
    <w:rsid w:val="00675B67"/>
    <w:rsid w:val="00675F52"/>
    <w:rsid w:val="00677146"/>
    <w:rsid w:val="00677224"/>
    <w:rsid w:val="006779A6"/>
    <w:rsid w:val="00677D83"/>
    <w:rsid w:val="00680EA7"/>
    <w:rsid w:val="00682B65"/>
    <w:rsid w:val="00682CDB"/>
    <w:rsid w:val="0068380F"/>
    <w:rsid w:val="00683F5B"/>
    <w:rsid w:val="006848B4"/>
    <w:rsid w:val="0068587F"/>
    <w:rsid w:val="00685BEC"/>
    <w:rsid w:val="00685FBE"/>
    <w:rsid w:val="006913BB"/>
    <w:rsid w:val="006925FF"/>
    <w:rsid w:val="00692B7F"/>
    <w:rsid w:val="00693AE5"/>
    <w:rsid w:val="00694236"/>
    <w:rsid w:val="00695CD5"/>
    <w:rsid w:val="00695E57"/>
    <w:rsid w:val="00696125"/>
    <w:rsid w:val="00696707"/>
    <w:rsid w:val="00696E8D"/>
    <w:rsid w:val="00696F3D"/>
    <w:rsid w:val="006978D4"/>
    <w:rsid w:val="00697939"/>
    <w:rsid w:val="00697A3A"/>
    <w:rsid w:val="00697B54"/>
    <w:rsid w:val="006A0A71"/>
    <w:rsid w:val="006A139E"/>
    <w:rsid w:val="006A1C1F"/>
    <w:rsid w:val="006A226E"/>
    <w:rsid w:val="006A3761"/>
    <w:rsid w:val="006A3864"/>
    <w:rsid w:val="006A3D35"/>
    <w:rsid w:val="006A52B0"/>
    <w:rsid w:val="006A5310"/>
    <w:rsid w:val="006A5974"/>
    <w:rsid w:val="006A6750"/>
    <w:rsid w:val="006A74FF"/>
    <w:rsid w:val="006A77C3"/>
    <w:rsid w:val="006A7C14"/>
    <w:rsid w:val="006B0C2B"/>
    <w:rsid w:val="006B1D37"/>
    <w:rsid w:val="006B2185"/>
    <w:rsid w:val="006B25AF"/>
    <w:rsid w:val="006B2FC3"/>
    <w:rsid w:val="006B37A8"/>
    <w:rsid w:val="006B626E"/>
    <w:rsid w:val="006B7A08"/>
    <w:rsid w:val="006C01CA"/>
    <w:rsid w:val="006C1966"/>
    <w:rsid w:val="006C2667"/>
    <w:rsid w:val="006C3A78"/>
    <w:rsid w:val="006C3CBE"/>
    <w:rsid w:val="006C411F"/>
    <w:rsid w:val="006C55CB"/>
    <w:rsid w:val="006C62D7"/>
    <w:rsid w:val="006C683E"/>
    <w:rsid w:val="006D075C"/>
    <w:rsid w:val="006D0A33"/>
    <w:rsid w:val="006D135A"/>
    <w:rsid w:val="006D1999"/>
    <w:rsid w:val="006D1A74"/>
    <w:rsid w:val="006D2F83"/>
    <w:rsid w:val="006D3375"/>
    <w:rsid w:val="006D3C61"/>
    <w:rsid w:val="006D486F"/>
    <w:rsid w:val="006D5295"/>
    <w:rsid w:val="006D54CE"/>
    <w:rsid w:val="006D7C2C"/>
    <w:rsid w:val="006E21C1"/>
    <w:rsid w:val="006E2456"/>
    <w:rsid w:val="006E2CEE"/>
    <w:rsid w:val="006E3C53"/>
    <w:rsid w:val="006E4991"/>
    <w:rsid w:val="006E6A8E"/>
    <w:rsid w:val="006E75DF"/>
    <w:rsid w:val="006E790F"/>
    <w:rsid w:val="006F09DB"/>
    <w:rsid w:val="006F1399"/>
    <w:rsid w:val="006F2402"/>
    <w:rsid w:val="006F5415"/>
    <w:rsid w:val="006F5598"/>
    <w:rsid w:val="006F5921"/>
    <w:rsid w:val="006F7900"/>
    <w:rsid w:val="00700BCA"/>
    <w:rsid w:val="007037C6"/>
    <w:rsid w:val="007053AF"/>
    <w:rsid w:val="00707008"/>
    <w:rsid w:val="00707E08"/>
    <w:rsid w:val="00711DB1"/>
    <w:rsid w:val="00712642"/>
    <w:rsid w:val="0071385A"/>
    <w:rsid w:val="00716425"/>
    <w:rsid w:val="007176E3"/>
    <w:rsid w:val="00722DC3"/>
    <w:rsid w:val="007241DC"/>
    <w:rsid w:val="007242BF"/>
    <w:rsid w:val="00726A2B"/>
    <w:rsid w:val="00727A60"/>
    <w:rsid w:val="00727BE4"/>
    <w:rsid w:val="00732506"/>
    <w:rsid w:val="00733444"/>
    <w:rsid w:val="007348B3"/>
    <w:rsid w:val="00734C40"/>
    <w:rsid w:val="0073585D"/>
    <w:rsid w:val="00735F3F"/>
    <w:rsid w:val="007377B7"/>
    <w:rsid w:val="00740594"/>
    <w:rsid w:val="0074131E"/>
    <w:rsid w:val="007435D7"/>
    <w:rsid w:val="007436CC"/>
    <w:rsid w:val="007439D4"/>
    <w:rsid w:val="00743AB5"/>
    <w:rsid w:val="00743C11"/>
    <w:rsid w:val="007447A1"/>
    <w:rsid w:val="007450F5"/>
    <w:rsid w:val="007453E1"/>
    <w:rsid w:val="00747355"/>
    <w:rsid w:val="00747520"/>
    <w:rsid w:val="007477C1"/>
    <w:rsid w:val="007502D7"/>
    <w:rsid w:val="00750E45"/>
    <w:rsid w:val="007529D2"/>
    <w:rsid w:val="007555A0"/>
    <w:rsid w:val="007558A7"/>
    <w:rsid w:val="00756EE0"/>
    <w:rsid w:val="00757357"/>
    <w:rsid w:val="007610FD"/>
    <w:rsid w:val="0076223E"/>
    <w:rsid w:val="0076286C"/>
    <w:rsid w:val="00764AA9"/>
    <w:rsid w:val="0076532E"/>
    <w:rsid w:val="007660BA"/>
    <w:rsid w:val="00766403"/>
    <w:rsid w:val="0077093D"/>
    <w:rsid w:val="0077165A"/>
    <w:rsid w:val="00771CC9"/>
    <w:rsid w:val="00773295"/>
    <w:rsid w:val="007732AB"/>
    <w:rsid w:val="00774A20"/>
    <w:rsid w:val="00774B4F"/>
    <w:rsid w:val="00781D0A"/>
    <w:rsid w:val="00782733"/>
    <w:rsid w:val="007827F9"/>
    <w:rsid w:val="00782A77"/>
    <w:rsid w:val="007831A7"/>
    <w:rsid w:val="007833C8"/>
    <w:rsid w:val="00783708"/>
    <w:rsid w:val="00784E1E"/>
    <w:rsid w:val="00787446"/>
    <w:rsid w:val="00792DF2"/>
    <w:rsid w:val="0079389B"/>
    <w:rsid w:val="00796049"/>
    <w:rsid w:val="0079682E"/>
    <w:rsid w:val="00797B0C"/>
    <w:rsid w:val="007A10F7"/>
    <w:rsid w:val="007A2FDA"/>
    <w:rsid w:val="007A6747"/>
    <w:rsid w:val="007A7263"/>
    <w:rsid w:val="007A753E"/>
    <w:rsid w:val="007B22E1"/>
    <w:rsid w:val="007B248B"/>
    <w:rsid w:val="007B2EFC"/>
    <w:rsid w:val="007B30F3"/>
    <w:rsid w:val="007B38F5"/>
    <w:rsid w:val="007B5BA7"/>
    <w:rsid w:val="007B5DC4"/>
    <w:rsid w:val="007B751E"/>
    <w:rsid w:val="007C065F"/>
    <w:rsid w:val="007C0852"/>
    <w:rsid w:val="007C202A"/>
    <w:rsid w:val="007C2363"/>
    <w:rsid w:val="007C28D3"/>
    <w:rsid w:val="007C3152"/>
    <w:rsid w:val="007C3213"/>
    <w:rsid w:val="007C3794"/>
    <w:rsid w:val="007C5B05"/>
    <w:rsid w:val="007C6946"/>
    <w:rsid w:val="007C6B1F"/>
    <w:rsid w:val="007C7B03"/>
    <w:rsid w:val="007C7E5B"/>
    <w:rsid w:val="007D19BA"/>
    <w:rsid w:val="007D6C85"/>
    <w:rsid w:val="007E1347"/>
    <w:rsid w:val="007E2180"/>
    <w:rsid w:val="007E276F"/>
    <w:rsid w:val="007E4F9F"/>
    <w:rsid w:val="007E5D38"/>
    <w:rsid w:val="007E5F06"/>
    <w:rsid w:val="007E6C9F"/>
    <w:rsid w:val="007E76D5"/>
    <w:rsid w:val="007E7C10"/>
    <w:rsid w:val="007E7F2E"/>
    <w:rsid w:val="007F207D"/>
    <w:rsid w:val="007F228D"/>
    <w:rsid w:val="007F24BE"/>
    <w:rsid w:val="007F3FFD"/>
    <w:rsid w:val="007F4C4A"/>
    <w:rsid w:val="007F6330"/>
    <w:rsid w:val="00800BD0"/>
    <w:rsid w:val="00801199"/>
    <w:rsid w:val="008013A7"/>
    <w:rsid w:val="00802FF9"/>
    <w:rsid w:val="00803F52"/>
    <w:rsid w:val="00805622"/>
    <w:rsid w:val="00806B4F"/>
    <w:rsid w:val="00806B8F"/>
    <w:rsid w:val="00807257"/>
    <w:rsid w:val="0080753C"/>
    <w:rsid w:val="0080780B"/>
    <w:rsid w:val="00807AF5"/>
    <w:rsid w:val="00807F5D"/>
    <w:rsid w:val="00810A48"/>
    <w:rsid w:val="00812E2F"/>
    <w:rsid w:val="00814986"/>
    <w:rsid w:val="00815202"/>
    <w:rsid w:val="008155BC"/>
    <w:rsid w:val="008156BD"/>
    <w:rsid w:val="00816C60"/>
    <w:rsid w:val="00817159"/>
    <w:rsid w:val="00817842"/>
    <w:rsid w:val="00823B78"/>
    <w:rsid w:val="00823D4C"/>
    <w:rsid w:val="008242F7"/>
    <w:rsid w:val="00825D62"/>
    <w:rsid w:val="00826A10"/>
    <w:rsid w:val="0082777C"/>
    <w:rsid w:val="00830264"/>
    <w:rsid w:val="00830FCB"/>
    <w:rsid w:val="0083137E"/>
    <w:rsid w:val="00832B3A"/>
    <w:rsid w:val="00833222"/>
    <w:rsid w:val="008332D9"/>
    <w:rsid w:val="00834EE3"/>
    <w:rsid w:val="00836020"/>
    <w:rsid w:val="00836200"/>
    <w:rsid w:val="00836F35"/>
    <w:rsid w:val="00837726"/>
    <w:rsid w:val="008378F6"/>
    <w:rsid w:val="00842CB3"/>
    <w:rsid w:val="00842EC6"/>
    <w:rsid w:val="00843181"/>
    <w:rsid w:val="00843432"/>
    <w:rsid w:val="008441C3"/>
    <w:rsid w:val="008475CD"/>
    <w:rsid w:val="008505CE"/>
    <w:rsid w:val="008526B8"/>
    <w:rsid w:val="008534B8"/>
    <w:rsid w:val="00853D3D"/>
    <w:rsid w:val="008571C5"/>
    <w:rsid w:val="00857744"/>
    <w:rsid w:val="00857E98"/>
    <w:rsid w:val="008604E2"/>
    <w:rsid w:val="00862A82"/>
    <w:rsid w:val="008632D9"/>
    <w:rsid w:val="00863749"/>
    <w:rsid w:val="00864F3D"/>
    <w:rsid w:val="00867ADC"/>
    <w:rsid w:val="00871FDD"/>
    <w:rsid w:val="00872B67"/>
    <w:rsid w:val="0087459D"/>
    <w:rsid w:val="00874BFE"/>
    <w:rsid w:val="00877AEE"/>
    <w:rsid w:val="00877F19"/>
    <w:rsid w:val="00880B2F"/>
    <w:rsid w:val="00884441"/>
    <w:rsid w:val="00884F73"/>
    <w:rsid w:val="00885512"/>
    <w:rsid w:val="00885E58"/>
    <w:rsid w:val="00887B1D"/>
    <w:rsid w:val="008912D5"/>
    <w:rsid w:val="0089196C"/>
    <w:rsid w:val="00893331"/>
    <w:rsid w:val="008960EE"/>
    <w:rsid w:val="0089641A"/>
    <w:rsid w:val="00896674"/>
    <w:rsid w:val="0089708A"/>
    <w:rsid w:val="008A066A"/>
    <w:rsid w:val="008A1188"/>
    <w:rsid w:val="008A2F42"/>
    <w:rsid w:val="008A3795"/>
    <w:rsid w:val="008A4CC5"/>
    <w:rsid w:val="008A5E0F"/>
    <w:rsid w:val="008B0862"/>
    <w:rsid w:val="008B1162"/>
    <w:rsid w:val="008C0125"/>
    <w:rsid w:val="008C0ED8"/>
    <w:rsid w:val="008C1316"/>
    <w:rsid w:val="008C794A"/>
    <w:rsid w:val="008C7DEA"/>
    <w:rsid w:val="008D0B97"/>
    <w:rsid w:val="008D1896"/>
    <w:rsid w:val="008D1A1D"/>
    <w:rsid w:val="008D1F0F"/>
    <w:rsid w:val="008D2573"/>
    <w:rsid w:val="008D2F2F"/>
    <w:rsid w:val="008D6FEC"/>
    <w:rsid w:val="008D75F1"/>
    <w:rsid w:val="008E08B9"/>
    <w:rsid w:val="008E14DF"/>
    <w:rsid w:val="008E6652"/>
    <w:rsid w:val="008E7DEA"/>
    <w:rsid w:val="008F04C3"/>
    <w:rsid w:val="008F0520"/>
    <w:rsid w:val="008F1B7F"/>
    <w:rsid w:val="008F2459"/>
    <w:rsid w:val="008F4E3F"/>
    <w:rsid w:val="008F72A6"/>
    <w:rsid w:val="008F7630"/>
    <w:rsid w:val="008F7BDC"/>
    <w:rsid w:val="008F7D53"/>
    <w:rsid w:val="00900B58"/>
    <w:rsid w:val="009032DB"/>
    <w:rsid w:val="00903F08"/>
    <w:rsid w:val="00905EC3"/>
    <w:rsid w:val="009063A9"/>
    <w:rsid w:val="00910348"/>
    <w:rsid w:val="009113D7"/>
    <w:rsid w:val="00912A8A"/>
    <w:rsid w:val="00913C26"/>
    <w:rsid w:val="0091555D"/>
    <w:rsid w:val="009178BC"/>
    <w:rsid w:val="00917EAE"/>
    <w:rsid w:val="00920F2A"/>
    <w:rsid w:val="00920F8D"/>
    <w:rsid w:val="00921A0F"/>
    <w:rsid w:val="00921B02"/>
    <w:rsid w:val="00922B20"/>
    <w:rsid w:val="00923EEB"/>
    <w:rsid w:val="009244B4"/>
    <w:rsid w:val="009267B6"/>
    <w:rsid w:val="00926FCF"/>
    <w:rsid w:val="0093073F"/>
    <w:rsid w:val="009311A4"/>
    <w:rsid w:val="00933A5F"/>
    <w:rsid w:val="00933E33"/>
    <w:rsid w:val="0093521D"/>
    <w:rsid w:val="0093536C"/>
    <w:rsid w:val="00935A3D"/>
    <w:rsid w:val="0093654A"/>
    <w:rsid w:val="00936F83"/>
    <w:rsid w:val="00942206"/>
    <w:rsid w:val="009426D2"/>
    <w:rsid w:val="00945519"/>
    <w:rsid w:val="00950D07"/>
    <w:rsid w:val="009519ED"/>
    <w:rsid w:val="0095309F"/>
    <w:rsid w:val="0095420C"/>
    <w:rsid w:val="009545E0"/>
    <w:rsid w:val="00954E42"/>
    <w:rsid w:val="00956A64"/>
    <w:rsid w:val="00957109"/>
    <w:rsid w:val="00957491"/>
    <w:rsid w:val="009576F2"/>
    <w:rsid w:val="00957E87"/>
    <w:rsid w:val="00962075"/>
    <w:rsid w:val="009625DE"/>
    <w:rsid w:val="00962E90"/>
    <w:rsid w:val="009666C5"/>
    <w:rsid w:val="0096759F"/>
    <w:rsid w:val="00967EB9"/>
    <w:rsid w:val="00970181"/>
    <w:rsid w:val="009714D4"/>
    <w:rsid w:val="0097209E"/>
    <w:rsid w:val="00973C51"/>
    <w:rsid w:val="00974ABD"/>
    <w:rsid w:val="00975E58"/>
    <w:rsid w:val="0097605A"/>
    <w:rsid w:val="00976D1A"/>
    <w:rsid w:val="00981C26"/>
    <w:rsid w:val="00981E13"/>
    <w:rsid w:val="00982242"/>
    <w:rsid w:val="00982717"/>
    <w:rsid w:val="009830FC"/>
    <w:rsid w:val="00984B2D"/>
    <w:rsid w:val="00984D51"/>
    <w:rsid w:val="00985353"/>
    <w:rsid w:val="0098645D"/>
    <w:rsid w:val="0098764C"/>
    <w:rsid w:val="009878B1"/>
    <w:rsid w:val="00987F10"/>
    <w:rsid w:val="00991B56"/>
    <w:rsid w:val="009929AE"/>
    <w:rsid w:val="00993CAE"/>
    <w:rsid w:val="00995020"/>
    <w:rsid w:val="009952EC"/>
    <w:rsid w:val="009952FE"/>
    <w:rsid w:val="00995426"/>
    <w:rsid w:val="0099600F"/>
    <w:rsid w:val="00996402"/>
    <w:rsid w:val="00996D29"/>
    <w:rsid w:val="00996D3C"/>
    <w:rsid w:val="009A0A3E"/>
    <w:rsid w:val="009A1F57"/>
    <w:rsid w:val="009A2BFC"/>
    <w:rsid w:val="009A543B"/>
    <w:rsid w:val="009A6570"/>
    <w:rsid w:val="009A6FF0"/>
    <w:rsid w:val="009B030D"/>
    <w:rsid w:val="009B0403"/>
    <w:rsid w:val="009B0808"/>
    <w:rsid w:val="009B1686"/>
    <w:rsid w:val="009B2507"/>
    <w:rsid w:val="009B3604"/>
    <w:rsid w:val="009B4E2C"/>
    <w:rsid w:val="009B6431"/>
    <w:rsid w:val="009B7EB9"/>
    <w:rsid w:val="009C1276"/>
    <w:rsid w:val="009C13F1"/>
    <w:rsid w:val="009C1F28"/>
    <w:rsid w:val="009C2085"/>
    <w:rsid w:val="009C492D"/>
    <w:rsid w:val="009C619C"/>
    <w:rsid w:val="009C634D"/>
    <w:rsid w:val="009D17C3"/>
    <w:rsid w:val="009D323B"/>
    <w:rsid w:val="009D3509"/>
    <w:rsid w:val="009D3C8F"/>
    <w:rsid w:val="009D4035"/>
    <w:rsid w:val="009D44E8"/>
    <w:rsid w:val="009D5FBC"/>
    <w:rsid w:val="009D6971"/>
    <w:rsid w:val="009D764F"/>
    <w:rsid w:val="009E4557"/>
    <w:rsid w:val="009E52A0"/>
    <w:rsid w:val="009E6039"/>
    <w:rsid w:val="009E6400"/>
    <w:rsid w:val="009E6BFB"/>
    <w:rsid w:val="009E6E01"/>
    <w:rsid w:val="009F0A96"/>
    <w:rsid w:val="009F1AF6"/>
    <w:rsid w:val="009F27ED"/>
    <w:rsid w:val="009F301F"/>
    <w:rsid w:val="009F3C1D"/>
    <w:rsid w:val="009F4467"/>
    <w:rsid w:val="009F473B"/>
    <w:rsid w:val="009F62D9"/>
    <w:rsid w:val="00A0180E"/>
    <w:rsid w:val="00A027AC"/>
    <w:rsid w:val="00A03E45"/>
    <w:rsid w:val="00A04113"/>
    <w:rsid w:val="00A04FC7"/>
    <w:rsid w:val="00A07397"/>
    <w:rsid w:val="00A13FBF"/>
    <w:rsid w:val="00A14573"/>
    <w:rsid w:val="00A15CA0"/>
    <w:rsid w:val="00A16797"/>
    <w:rsid w:val="00A17E59"/>
    <w:rsid w:val="00A22326"/>
    <w:rsid w:val="00A22CE8"/>
    <w:rsid w:val="00A243FA"/>
    <w:rsid w:val="00A24593"/>
    <w:rsid w:val="00A24A44"/>
    <w:rsid w:val="00A25166"/>
    <w:rsid w:val="00A256B4"/>
    <w:rsid w:val="00A25862"/>
    <w:rsid w:val="00A258D9"/>
    <w:rsid w:val="00A25F02"/>
    <w:rsid w:val="00A25F9C"/>
    <w:rsid w:val="00A26FAC"/>
    <w:rsid w:val="00A274EE"/>
    <w:rsid w:val="00A30537"/>
    <w:rsid w:val="00A30E03"/>
    <w:rsid w:val="00A34417"/>
    <w:rsid w:val="00A346F3"/>
    <w:rsid w:val="00A34A9A"/>
    <w:rsid w:val="00A350FC"/>
    <w:rsid w:val="00A35A2C"/>
    <w:rsid w:val="00A413CB"/>
    <w:rsid w:val="00A424E5"/>
    <w:rsid w:val="00A431F4"/>
    <w:rsid w:val="00A44657"/>
    <w:rsid w:val="00A44EC2"/>
    <w:rsid w:val="00A45857"/>
    <w:rsid w:val="00A478B3"/>
    <w:rsid w:val="00A47C3E"/>
    <w:rsid w:val="00A52793"/>
    <w:rsid w:val="00A5297C"/>
    <w:rsid w:val="00A52FEC"/>
    <w:rsid w:val="00A53455"/>
    <w:rsid w:val="00A540A7"/>
    <w:rsid w:val="00A5684C"/>
    <w:rsid w:val="00A573EE"/>
    <w:rsid w:val="00A61BE5"/>
    <w:rsid w:val="00A6264E"/>
    <w:rsid w:val="00A63207"/>
    <w:rsid w:val="00A6439B"/>
    <w:rsid w:val="00A654EF"/>
    <w:rsid w:val="00A655B3"/>
    <w:rsid w:val="00A67370"/>
    <w:rsid w:val="00A70CB9"/>
    <w:rsid w:val="00A718EB"/>
    <w:rsid w:val="00A7225B"/>
    <w:rsid w:val="00A74944"/>
    <w:rsid w:val="00A763BB"/>
    <w:rsid w:val="00A773A2"/>
    <w:rsid w:val="00A77D9D"/>
    <w:rsid w:val="00A804FB"/>
    <w:rsid w:val="00A8052C"/>
    <w:rsid w:val="00A80A1C"/>
    <w:rsid w:val="00A83605"/>
    <w:rsid w:val="00A84103"/>
    <w:rsid w:val="00A866FF"/>
    <w:rsid w:val="00A86B75"/>
    <w:rsid w:val="00A86BAA"/>
    <w:rsid w:val="00A90C1B"/>
    <w:rsid w:val="00A919B9"/>
    <w:rsid w:val="00A937D6"/>
    <w:rsid w:val="00A95761"/>
    <w:rsid w:val="00A95BFD"/>
    <w:rsid w:val="00A96DB4"/>
    <w:rsid w:val="00A97422"/>
    <w:rsid w:val="00AA17D2"/>
    <w:rsid w:val="00AA1A36"/>
    <w:rsid w:val="00AA2448"/>
    <w:rsid w:val="00AA2B0E"/>
    <w:rsid w:val="00AA480C"/>
    <w:rsid w:val="00AB31AD"/>
    <w:rsid w:val="00AB37E5"/>
    <w:rsid w:val="00AB3B88"/>
    <w:rsid w:val="00AB3FC3"/>
    <w:rsid w:val="00AB572C"/>
    <w:rsid w:val="00AB5E39"/>
    <w:rsid w:val="00AB7390"/>
    <w:rsid w:val="00AB7901"/>
    <w:rsid w:val="00AC194F"/>
    <w:rsid w:val="00AC2C4F"/>
    <w:rsid w:val="00AC2CE9"/>
    <w:rsid w:val="00AC384D"/>
    <w:rsid w:val="00AC3B23"/>
    <w:rsid w:val="00AC3F11"/>
    <w:rsid w:val="00AC3F3C"/>
    <w:rsid w:val="00AC437B"/>
    <w:rsid w:val="00AC4C29"/>
    <w:rsid w:val="00AC53C8"/>
    <w:rsid w:val="00AC5655"/>
    <w:rsid w:val="00AC5678"/>
    <w:rsid w:val="00AC5C74"/>
    <w:rsid w:val="00AC7C5A"/>
    <w:rsid w:val="00AC7F41"/>
    <w:rsid w:val="00AD0173"/>
    <w:rsid w:val="00AD08B6"/>
    <w:rsid w:val="00AD1792"/>
    <w:rsid w:val="00AD266D"/>
    <w:rsid w:val="00AD28F1"/>
    <w:rsid w:val="00AD2A1A"/>
    <w:rsid w:val="00AD383A"/>
    <w:rsid w:val="00AD3CBF"/>
    <w:rsid w:val="00AD45FF"/>
    <w:rsid w:val="00AD58A2"/>
    <w:rsid w:val="00AE1B0F"/>
    <w:rsid w:val="00AE3E9F"/>
    <w:rsid w:val="00AE43D3"/>
    <w:rsid w:val="00AE5970"/>
    <w:rsid w:val="00AE66A5"/>
    <w:rsid w:val="00AE66DD"/>
    <w:rsid w:val="00AE773C"/>
    <w:rsid w:val="00AF1536"/>
    <w:rsid w:val="00AF402B"/>
    <w:rsid w:val="00AF4BA9"/>
    <w:rsid w:val="00B02831"/>
    <w:rsid w:val="00B02BA8"/>
    <w:rsid w:val="00B031EB"/>
    <w:rsid w:val="00B03285"/>
    <w:rsid w:val="00B0435F"/>
    <w:rsid w:val="00B04996"/>
    <w:rsid w:val="00B053F6"/>
    <w:rsid w:val="00B07941"/>
    <w:rsid w:val="00B13E88"/>
    <w:rsid w:val="00B14E56"/>
    <w:rsid w:val="00B1507A"/>
    <w:rsid w:val="00B152EF"/>
    <w:rsid w:val="00B1660C"/>
    <w:rsid w:val="00B17637"/>
    <w:rsid w:val="00B17951"/>
    <w:rsid w:val="00B17B5E"/>
    <w:rsid w:val="00B20727"/>
    <w:rsid w:val="00B21E91"/>
    <w:rsid w:val="00B2338F"/>
    <w:rsid w:val="00B2410E"/>
    <w:rsid w:val="00B26C7F"/>
    <w:rsid w:val="00B30963"/>
    <w:rsid w:val="00B30A72"/>
    <w:rsid w:val="00B30E13"/>
    <w:rsid w:val="00B32FF6"/>
    <w:rsid w:val="00B33371"/>
    <w:rsid w:val="00B33601"/>
    <w:rsid w:val="00B36672"/>
    <w:rsid w:val="00B3692C"/>
    <w:rsid w:val="00B36F08"/>
    <w:rsid w:val="00B37AA9"/>
    <w:rsid w:val="00B37C0B"/>
    <w:rsid w:val="00B41F92"/>
    <w:rsid w:val="00B43103"/>
    <w:rsid w:val="00B4361E"/>
    <w:rsid w:val="00B43EEE"/>
    <w:rsid w:val="00B443AA"/>
    <w:rsid w:val="00B474DE"/>
    <w:rsid w:val="00B4796F"/>
    <w:rsid w:val="00B47A17"/>
    <w:rsid w:val="00B507E6"/>
    <w:rsid w:val="00B51584"/>
    <w:rsid w:val="00B52D42"/>
    <w:rsid w:val="00B53F8C"/>
    <w:rsid w:val="00B54AEE"/>
    <w:rsid w:val="00B55EB2"/>
    <w:rsid w:val="00B60395"/>
    <w:rsid w:val="00B61D29"/>
    <w:rsid w:val="00B62A67"/>
    <w:rsid w:val="00B64388"/>
    <w:rsid w:val="00B67067"/>
    <w:rsid w:val="00B67A25"/>
    <w:rsid w:val="00B701D1"/>
    <w:rsid w:val="00B704C0"/>
    <w:rsid w:val="00B73353"/>
    <w:rsid w:val="00B73F05"/>
    <w:rsid w:val="00B74A42"/>
    <w:rsid w:val="00B74ADD"/>
    <w:rsid w:val="00B75754"/>
    <w:rsid w:val="00B7691C"/>
    <w:rsid w:val="00B77686"/>
    <w:rsid w:val="00B85697"/>
    <w:rsid w:val="00B85831"/>
    <w:rsid w:val="00B85973"/>
    <w:rsid w:val="00B86A17"/>
    <w:rsid w:val="00B874CE"/>
    <w:rsid w:val="00B9028E"/>
    <w:rsid w:val="00B90555"/>
    <w:rsid w:val="00B9088C"/>
    <w:rsid w:val="00B91C42"/>
    <w:rsid w:val="00B928B6"/>
    <w:rsid w:val="00B92D0F"/>
    <w:rsid w:val="00B93583"/>
    <w:rsid w:val="00B946EB"/>
    <w:rsid w:val="00B96DB0"/>
    <w:rsid w:val="00B96E08"/>
    <w:rsid w:val="00B972AA"/>
    <w:rsid w:val="00BA174C"/>
    <w:rsid w:val="00BA20C3"/>
    <w:rsid w:val="00BA27C2"/>
    <w:rsid w:val="00BA29F2"/>
    <w:rsid w:val="00BA2BC9"/>
    <w:rsid w:val="00BA387C"/>
    <w:rsid w:val="00BA42B5"/>
    <w:rsid w:val="00BA44D5"/>
    <w:rsid w:val="00BA4F7D"/>
    <w:rsid w:val="00BA54A4"/>
    <w:rsid w:val="00BA6329"/>
    <w:rsid w:val="00BB2559"/>
    <w:rsid w:val="00BB3589"/>
    <w:rsid w:val="00BB5122"/>
    <w:rsid w:val="00BB74B7"/>
    <w:rsid w:val="00BC118E"/>
    <w:rsid w:val="00BC3C7F"/>
    <w:rsid w:val="00BC3E47"/>
    <w:rsid w:val="00BC5238"/>
    <w:rsid w:val="00BC72C4"/>
    <w:rsid w:val="00BC7576"/>
    <w:rsid w:val="00BC7A06"/>
    <w:rsid w:val="00BD0BDC"/>
    <w:rsid w:val="00BD1164"/>
    <w:rsid w:val="00BD4ED4"/>
    <w:rsid w:val="00BD6D49"/>
    <w:rsid w:val="00BE02CE"/>
    <w:rsid w:val="00BE05C1"/>
    <w:rsid w:val="00BE1379"/>
    <w:rsid w:val="00BE20B3"/>
    <w:rsid w:val="00BE2194"/>
    <w:rsid w:val="00BE3093"/>
    <w:rsid w:val="00BE3880"/>
    <w:rsid w:val="00BE4329"/>
    <w:rsid w:val="00BE4567"/>
    <w:rsid w:val="00BE4DF7"/>
    <w:rsid w:val="00BE6B49"/>
    <w:rsid w:val="00BF180B"/>
    <w:rsid w:val="00BF2ACC"/>
    <w:rsid w:val="00BF2D43"/>
    <w:rsid w:val="00BF3CD1"/>
    <w:rsid w:val="00BF443B"/>
    <w:rsid w:val="00BF4517"/>
    <w:rsid w:val="00BF7ED9"/>
    <w:rsid w:val="00C007E5"/>
    <w:rsid w:val="00C02181"/>
    <w:rsid w:val="00C02CCE"/>
    <w:rsid w:val="00C05109"/>
    <w:rsid w:val="00C0657F"/>
    <w:rsid w:val="00C07A20"/>
    <w:rsid w:val="00C1025F"/>
    <w:rsid w:val="00C10E05"/>
    <w:rsid w:val="00C11567"/>
    <w:rsid w:val="00C139E5"/>
    <w:rsid w:val="00C14240"/>
    <w:rsid w:val="00C143B0"/>
    <w:rsid w:val="00C14761"/>
    <w:rsid w:val="00C1641A"/>
    <w:rsid w:val="00C166F8"/>
    <w:rsid w:val="00C17536"/>
    <w:rsid w:val="00C2121E"/>
    <w:rsid w:val="00C238B7"/>
    <w:rsid w:val="00C242F0"/>
    <w:rsid w:val="00C2462C"/>
    <w:rsid w:val="00C2529C"/>
    <w:rsid w:val="00C255AA"/>
    <w:rsid w:val="00C273A9"/>
    <w:rsid w:val="00C279D7"/>
    <w:rsid w:val="00C30FB3"/>
    <w:rsid w:val="00C322CC"/>
    <w:rsid w:val="00C32315"/>
    <w:rsid w:val="00C33994"/>
    <w:rsid w:val="00C35882"/>
    <w:rsid w:val="00C369E2"/>
    <w:rsid w:val="00C40778"/>
    <w:rsid w:val="00C41AF2"/>
    <w:rsid w:val="00C45792"/>
    <w:rsid w:val="00C46B34"/>
    <w:rsid w:val="00C47FCF"/>
    <w:rsid w:val="00C50F19"/>
    <w:rsid w:val="00C5136C"/>
    <w:rsid w:val="00C52316"/>
    <w:rsid w:val="00C5544C"/>
    <w:rsid w:val="00C558EF"/>
    <w:rsid w:val="00C56CE9"/>
    <w:rsid w:val="00C57135"/>
    <w:rsid w:val="00C57571"/>
    <w:rsid w:val="00C60E66"/>
    <w:rsid w:val="00C61E6E"/>
    <w:rsid w:val="00C62CCA"/>
    <w:rsid w:val="00C62FFD"/>
    <w:rsid w:val="00C63EBD"/>
    <w:rsid w:val="00C6576C"/>
    <w:rsid w:val="00C6576F"/>
    <w:rsid w:val="00C66320"/>
    <w:rsid w:val="00C66802"/>
    <w:rsid w:val="00C7029B"/>
    <w:rsid w:val="00C7331B"/>
    <w:rsid w:val="00C754FC"/>
    <w:rsid w:val="00C76E64"/>
    <w:rsid w:val="00C77B3C"/>
    <w:rsid w:val="00C80406"/>
    <w:rsid w:val="00C80ACE"/>
    <w:rsid w:val="00C80F40"/>
    <w:rsid w:val="00C811B0"/>
    <w:rsid w:val="00C818B1"/>
    <w:rsid w:val="00C81EAA"/>
    <w:rsid w:val="00C823CA"/>
    <w:rsid w:val="00C84E6C"/>
    <w:rsid w:val="00C85508"/>
    <w:rsid w:val="00C86E0B"/>
    <w:rsid w:val="00C87169"/>
    <w:rsid w:val="00C87546"/>
    <w:rsid w:val="00C904FE"/>
    <w:rsid w:val="00C9077B"/>
    <w:rsid w:val="00C928E2"/>
    <w:rsid w:val="00C92BC7"/>
    <w:rsid w:val="00C93BB2"/>
    <w:rsid w:val="00C955AD"/>
    <w:rsid w:val="00C97F95"/>
    <w:rsid w:val="00CA01E1"/>
    <w:rsid w:val="00CA434C"/>
    <w:rsid w:val="00CA4912"/>
    <w:rsid w:val="00CA59E6"/>
    <w:rsid w:val="00CA6C6A"/>
    <w:rsid w:val="00CA7B4E"/>
    <w:rsid w:val="00CA7CCE"/>
    <w:rsid w:val="00CB0909"/>
    <w:rsid w:val="00CB0EA8"/>
    <w:rsid w:val="00CB4F3A"/>
    <w:rsid w:val="00CB7281"/>
    <w:rsid w:val="00CB7D4C"/>
    <w:rsid w:val="00CB7FC3"/>
    <w:rsid w:val="00CC0178"/>
    <w:rsid w:val="00CC2D81"/>
    <w:rsid w:val="00CC3936"/>
    <w:rsid w:val="00CC49BE"/>
    <w:rsid w:val="00CC4EC0"/>
    <w:rsid w:val="00CC622B"/>
    <w:rsid w:val="00CC63CA"/>
    <w:rsid w:val="00CD0FD0"/>
    <w:rsid w:val="00CD1330"/>
    <w:rsid w:val="00CD1778"/>
    <w:rsid w:val="00CD2505"/>
    <w:rsid w:val="00CD387C"/>
    <w:rsid w:val="00CD4CD0"/>
    <w:rsid w:val="00CE0313"/>
    <w:rsid w:val="00CE0354"/>
    <w:rsid w:val="00CE09E6"/>
    <w:rsid w:val="00CE2F3A"/>
    <w:rsid w:val="00CE3294"/>
    <w:rsid w:val="00CE37F7"/>
    <w:rsid w:val="00CE5BEC"/>
    <w:rsid w:val="00CE5C1A"/>
    <w:rsid w:val="00CE5C9B"/>
    <w:rsid w:val="00CE5DD6"/>
    <w:rsid w:val="00CE7A21"/>
    <w:rsid w:val="00CE7A6A"/>
    <w:rsid w:val="00CE7B61"/>
    <w:rsid w:val="00CF071C"/>
    <w:rsid w:val="00CF0998"/>
    <w:rsid w:val="00CF14F7"/>
    <w:rsid w:val="00CF2090"/>
    <w:rsid w:val="00CF3607"/>
    <w:rsid w:val="00CF4013"/>
    <w:rsid w:val="00CF45D5"/>
    <w:rsid w:val="00CF4790"/>
    <w:rsid w:val="00CF4C0C"/>
    <w:rsid w:val="00D00675"/>
    <w:rsid w:val="00D00896"/>
    <w:rsid w:val="00D00C4B"/>
    <w:rsid w:val="00D00D47"/>
    <w:rsid w:val="00D00D68"/>
    <w:rsid w:val="00D010ED"/>
    <w:rsid w:val="00D071A7"/>
    <w:rsid w:val="00D0746E"/>
    <w:rsid w:val="00D076B2"/>
    <w:rsid w:val="00D1091E"/>
    <w:rsid w:val="00D11603"/>
    <w:rsid w:val="00D11F27"/>
    <w:rsid w:val="00D12A17"/>
    <w:rsid w:val="00D130F4"/>
    <w:rsid w:val="00D15B6C"/>
    <w:rsid w:val="00D15E8B"/>
    <w:rsid w:val="00D16A88"/>
    <w:rsid w:val="00D16E30"/>
    <w:rsid w:val="00D208D5"/>
    <w:rsid w:val="00D20B32"/>
    <w:rsid w:val="00D22566"/>
    <w:rsid w:val="00D27801"/>
    <w:rsid w:val="00D324C3"/>
    <w:rsid w:val="00D32C1F"/>
    <w:rsid w:val="00D331CF"/>
    <w:rsid w:val="00D33748"/>
    <w:rsid w:val="00D345FB"/>
    <w:rsid w:val="00D3520C"/>
    <w:rsid w:val="00D3792E"/>
    <w:rsid w:val="00D40C44"/>
    <w:rsid w:val="00D40D0D"/>
    <w:rsid w:val="00D4309B"/>
    <w:rsid w:val="00D433FB"/>
    <w:rsid w:val="00D43507"/>
    <w:rsid w:val="00D449BE"/>
    <w:rsid w:val="00D44FCE"/>
    <w:rsid w:val="00D4524F"/>
    <w:rsid w:val="00D456CD"/>
    <w:rsid w:val="00D47428"/>
    <w:rsid w:val="00D5150E"/>
    <w:rsid w:val="00D5164B"/>
    <w:rsid w:val="00D51975"/>
    <w:rsid w:val="00D54217"/>
    <w:rsid w:val="00D54708"/>
    <w:rsid w:val="00D547FA"/>
    <w:rsid w:val="00D549EC"/>
    <w:rsid w:val="00D551C0"/>
    <w:rsid w:val="00D558DF"/>
    <w:rsid w:val="00D566CE"/>
    <w:rsid w:val="00D57F59"/>
    <w:rsid w:val="00D63397"/>
    <w:rsid w:val="00D64832"/>
    <w:rsid w:val="00D64FC4"/>
    <w:rsid w:val="00D66368"/>
    <w:rsid w:val="00D6670D"/>
    <w:rsid w:val="00D70A38"/>
    <w:rsid w:val="00D7277A"/>
    <w:rsid w:val="00D72AD0"/>
    <w:rsid w:val="00D73FEF"/>
    <w:rsid w:val="00D76E09"/>
    <w:rsid w:val="00D77891"/>
    <w:rsid w:val="00D825CE"/>
    <w:rsid w:val="00D850C3"/>
    <w:rsid w:val="00D85150"/>
    <w:rsid w:val="00D85DFF"/>
    <w:rsid w:val="00D865E8"/>
    <w:rsid w:val="00D8699C"/>
    <w:rsid w:val="00D86A00"/>
    <w:rsid w:val="00D87502"/>
    <w:rsid w:val="00D900FB"/>
    <w:rsid w:val="00D91A75"/>
    <w:rsid w:val="00D93AE5"/>
    <w:rsid w:val="00D960A3"/>
    <w:rsid w:val="00D9629E"/>
    <w:rsid w:val="00D97AF4"/>
    <w:rsid w:val="00DA00AA"/>
    <w:rsid w:val="00DA0FE6"/>
    <w:rsid w:val="00DA19AB"/>
    <w:rsid w:val="00DA2365"/>
    <w:rsid w:val="00DA5B59"/>
    <w:rsid w:val="00DA65FE"/>
    <w:rsid w:val="00DA66EB"/>
    <w:rsid w:val="00DB2E80"/>
    <w:rsid w:val="00DB39F1"/>
    <w:rsid w:val="00DB49FA"/>
    <w:rsid w:val="00DB7B0E"/>
    <w:rsid w:val="00DB7B58"/>
    <w:rsid w:val="00DC0317"/>
    <w:rsid w:val="00DC2429"/>
    <w:rsid w:val="00DC28B5"/>
    <w:rsid w:val="00DC3175"/>
    <w:rsid w:val="00DC3A30"/>
    <w:rsid w:val="00DC4F0C"/>
    <w:rsid w:val="00DC6E68"/>
    <w:rsid w:val="00DD1051"/>
    <w:rsid w:val="00DD142F"/>
    <w:rsid w:val="00DD1C94"/>
    <w:rsid w:val="00DD369E"/>
    <w:rsid w:val="00DD3BEF"/>
    <w:rsid w:val="00DD5C01"/>
    <w:rsid w:val="00DD7000"/>
    <w:rsid w:val="00DD7944"/>
    <w:rsid w:val="00DE3712"/>
    <w:rsid w:val="00DE373A"/>
    <w:rsid w:val="00DE4723"/>
    <w:rsid w:val="00DE6D26"/>
    <w:rsid w:val="00DE71FE"/>
    <w:rsid w:val="00DE75BB"/>
    <w:rsid w:val="00DE7AEC"/>
    <w:rsid w:val="00DF0502"/>
    <w:rsid w:val="00DF1701"/>
    <w:rsid w:val="00DF2808"/>
    <w:rsid w:val="00DF28EE"/>
    <w:rsid w:val="00DF403D"/>
    <w:rsid w:val="00DF493F"/>
    <w:rsid w:val="00DF4D26"/>
    <w:rsid w:val="00DF69CB"/>
    <w:rsid w:val="00DF78F8"/>
    <w:rsid w:val="00E0039E"/>
    <w:rsid w:val="00E00423"/>
    <w:rsid w:val="00E0111C"/>
    <w:rsid w:val="00E030BE"/>
    <w:rsid w:val="00E04FB2"/>
    <w:rsid w:val="00E05C01"/>
    <w:rsid w:val="00E05EFA"/>
    <w:rsid w:val="00E07703"/>
    <w:rsid w:val="00E1181B"/>
    <w:rsid w:val="00E12AFB"/>
    <w:rsid w:val="00E1358B"/>
    <w:rsid w:val="00E13E19"/>
    <w:rsid w:val="00E15FCA"/>
    <w:rsid w:val="00E16169"/>
    <w:rsid w:val="00E16E45"/>
    <w:rsid w:val="00E215FA"/>
    <w:rsid w:val="00E22453"/>
    <w:rsid w:val="00E236B7"/>
    <w:rsid w:val="00E23794"/>
    <w:rsid w:val="00E2442F"/>
    <w:rsid w:val="00E24A3D"/>
    <w:rsid w:val="00E2522B"/>
    <w:rsid w:val="00E27DF6"/>
    <w:rsid w:val="00E30DD3"/>
    <w:rsid w:val="00E32C55"/>
    <w:rsid w:val="00E32F5B"/>
    <w:rsid w:val="00E32FCE"/>
    <w:rsid w:val="00E34C04"/>
    <w:rsid w:val="00E34D73"/>
    <w:rsid w:val="00E3591A"/>
    <w:rsid w:val="00E36169"/>
    <w:rsid w:val="00E36BC2"/>
    <w:rsid w:val="00E404A5"/>
    <w:rsid w:val="00E40AD9"/>
    <w:rsid w:val="00E41A72"/>
    <w:rsid w:val="00E429B6"/>
    <w:rsid w:val="00E42B51"/>
    <w:rsid w:val="00E42F40"/>
    <w:rsid w:val="00E43235"/>
    <w:rsid w:val="00E433EF"/>
    <w:rsid w:val="00E43A78"/>
    <w:rsid w:val="00E4499D"/>
    <w:rsid w:val="00E45348"/>
    <w:rsid w:val="00E47165"/>
    <w:rsid w:val="00E47936"/>
    <w:rsid w:val="00E47B06"/>
    <w:rsid w:val="00E5099C"/>
    <w:rsid w:val="00E51C67"/>
    <w:rsid w:val="00E520E3"/>
    <w:rsid w:val="00E52646"/>
    <w:rsid w:val="00E5275F"/>
    <w:rsid w:val="00E52B12"/>
    <w:rsid w:val="00E545F5"/>
    <w:rsid w:val="00E549FB"/>
    <w:rsid w:val="00E54F29"/>
    <w:rsid w:val="00E55FA1"/>
    <w:rsid w:val="00E56C0F"/>
    <w:rsid w:val="00E56FBD"/>
    <w:rsid w:val="00E60898"/>
    <w:rsid w:val="00E61011"/>
    <w:rsid w:val="00E62152"/>
    <w:rsid w:val="00E629A2"/>
    <w:rsid w:val="00E63BCD"/>
    <w:rsid w:val="00E648D7"/>
    <w:rsid w:val="00E64D59"/>
    <w:rsid w:val="00E6521A"/>
    <w:rsid w:val="00E65E53"/>
    <w:rsid w:val="00E66472"/>
    <w:rsid w:val="00E66A10"/>
    <w:rsid w:val="00E66BC5"/>
    <w:rsid w:val="00E67871"/>
    <w:rsid w:val="00E67FAE"/>
    <w:rsid w:val="00E71FD5"/>
    <w:rsid w:val="00E73975"/>
    <w:rsid w:val="00E73A2C"/>
    <w:rsid w:val="00E73EF5"/>
    <w:rsid w:val="00E77EE1"/>
    <w:rsid w:val="00E81096"/>
    <w:rsid w:val="00E82CBB"/>
    <w:rsid w:val="00E8347F"/>
    <w:rsid w:val="00E8348F"/>
    <w:rsid w:val="00E83569"/>
    <w:rsid w:val="00E84597"/>
    <w:rsid w:val="00E84BE1"/>
    <w:rsid w:val="00E85373"/>
    <w:rsid w:val="00E86010"/>
    <w:rsid w:val="00E86361"/>
    <w:rsid w:val="00E86A83"/>
    <w:rsid w:val="00E87842"/>
    <w:rsid w:val="00E9052F"/>
    <w:rsid w:val="00E909A0"/>
    <w:rsid w:val="00E94616"/>
    <w:rsid w:val="00E94F48"/>
    <w:rsid w:val="00E9577D"/>
    <w:rsid w:val="00E95943"/>
    <w:rsid w:val="00E959BE"/>
    <w:rsid w:val="00E96785"/>
    <w:rsid w:val="00E97C5E"/>
    <w:rsid w:val="00EA1DD6"/>
    <w:rsid w:val="00EA3F10"/>
    <w:rsid w:val="00EA4934"/>
    <w:rsid w:val="00EA6AB3"/>
    <w:rsid w:val="00EA79E7"/>
    <w:rsid w:val="00EA7E99"/>
    <w:rsid w:val="00EB06BB"/>
    <w:rsid w:val="00EB0A72"/>
    <w:rsid w:val="00EB1D57"/>
    <w:rsid w:val="00EB362B"/>
    <w:rsid w:val="00EB4853"/>
    <w:rsid w:val="00EB5E95"/>
    <w:rsid w:val="00EC00A2"/>
    <w:rsid w:val="00EC14C1"/>
    <w:rsid w:val="00EC1D14"/>
    <w:rsid w:val="00EC27DA"/>
    <w:rsid w:val="00EC3027"/>
    <w:rsid w:val="00EC33AF"/>
    <w:rsid w:val="00EC3603"/>
    <w:rsid w:val="00EC52C0"/>
    <w:rsid w:val="00EC6A90"/>
    <w:rsid w:val="00ED0431"/>
    <w:rsid w:val="00ED1F0B"/>
    <w:rsid w:val="00ED28CA"/>
    <w:rsid w:val="00ED2CDC"/>
    <w:rsid w:val="00ED4F05"/>
    <w:rsid w:val="00ED5816"/>
    <w:rsid w:val="00EE03AE"/>
    <w:rsid w:val="00EE06DE"/>
    <w:rsid w:val="00EE0BCF"/>
    <w:rsid w:val="00EE1DA7"/>
    <w:rsid w:val="00EE21A8"/>
    <w:rsid w:val="00EE2EFD"/>
    <w:rsid w:val="00EE4803"/>
    <w:rsid w:val="00EE5631"/>
    <w:rsid w:val="00EE59B2"/>
    <w:rsid w:val="00EE67E6"/>
    <w:rsid w:val="00EE7067"/>
    <w:rsid w:val="00EF035A"/>
    <w:rsid w:val="00EF0FA8"/>
    <w:rsid w:val="00EF1180"/>
    <w:rsid w:val="00EF2468"/>
    <w:rsid w:val="00EF2C43"/>
    <w:rsid w:val="00EF323A"/>
    <w:rsid w:val="00EF3733"/>
    <w:rsid w:val="00EF380A"/>
    <w:rsid w:val="00EF4977"/>
    <w:rsid w:val="00EF4BD0"/>
    <w:rsid w:val="00EF5776"/>
    <w:rsid w:val="00EF6EF4"/>
    <w:rsid w:val="00F01D7C"/>
    <w:rsid w:val="00F02192"/>
    <w:rsid w:val="00F039E6"/>
    <w:rsid w:val="00F05774"/>
    <w:rsid w:val="00F078D4"/>
    <w:rsid w:val="00F10EDB"/>
    <w:rsid w:val="00F12D4F"/>
    <w:rsid w:val="00F12E5A"/>
    <w:rsid w:val="00F132EE"/>
    <w:rsid w:val="00F13F28"/>
    <w:rsid w:val="00F15080"/>
    <w:rsid w:val="00F15B49"/>
    <w:rsid w:val="00F15FA8"/>
    <w:rsid w:val="00F177FE"/>
    <w:rsid w:val="00F17B7C"/>
    <w:rsid w:val="00F20AA2"/>
    <w:rsid w:val="00F21A1F"/>
    <w:rsid w:val="00F22D1F"/>
    <w:rsid w:val="00F240DE"/>
    <w:rsid w:val="00F24E11"/>
    <w:rsid w:val="00F255F6"/>
    <w:rsid w:val="00F26383"/>
    <w:rsid w:val="00F26C38"/>
    <w:rsid w:val="00F27AEA"/>
    <w:rsid w:val="00F30C67"/>
    <w:rsid w:val="00F30EC9"/>
    <w:rsid w:val="00F30FA4"/>
    <w:rsid w:val="00F3126C"/>
    <w:rsid w:val="00F325B0"/>
    <w:rsid w:val="00F33C77"/>
    <w:rsid w:val="00F35F43"/>
    <w:rsid w:val="00F3611E"/>
    <w:rsid w:val="00F36156"/>
    <w:rsid w:val="00F3683E"/>
    <w:rsid w:val="00F405A1"/>
    <w:rsid w:val="00F40644"/>
    <w:rsid w:val="00F4122B"/>
    <w:rsid w:val="00F41571"/>
    <w:rsid w:val="00F416F6"/>
    <w:rsid w:val="00F41E9D"/>
    <w:rsid w:val="00F44B51"/>
    <w:rsid w:val="00F44BBF"/>
    <w:rsid w:val="00F454FC"/>
    <w:rsid w:val="00F45CA3"/>
    <w:rsid w:val="00F47184"/>
    <w:rsid w:val="00F5090D"/>
    <w:rsid w:val="00F52F29"/>
    <w:rsid w:val="00F52FC3"/>
    <w:rsid w:val="00F534F4"/>
    <w:rsid w:val="00F545F1"/>
    <w:rsid w:val="00F546EC"/>
    <w:rsid w:val="00F5583E"/>
    <w:rsid w:val="00F56EF7"/>
    <w:rsid w:val="00F60D97"/>
    <w:rsid w:val="00F61F25"/>
    <w:rsid w:val="00F633CA"/>
    <w:rsid w:val="00F64312"/>
    <w:rsid w:val="00F6483A"/>
    <w:rsid w:val="00F65411"/>
    <w:rsid w:val="00F65697"/>
    <w:rsid w:val="00F65E0F"/>
    <w:rsid w:val="00F66DBA"/>
    <w:rsid w:val="00F70663"/>
    <w:rsid w:val="00F71BC3"/>
    <w:rsid w:val="00F726BF"/>
    <w:rsid w:val="00F73EB7"/>
    <w:rsid w:val="00F74C95"/>
    <w:rsid w:val="00F761C6"/>
    <w:rsid w:val="00F76A7B"/>
    <w:rsid w:val="00F76C18"/>
    <w:rsid w:val="00F7799C"/>
    <w:rsid w:val="00F77E30"/>
    <w:rsid w:val="00F80B7D"/>
    <w:rsid w:val="00F83670"/>
    <w:rsid w:val="00F8424D"/>
    <w:rsid w:val="00F85A12"/>
    <w:rsid w:val="00F904B9"/>
    <w:rsid w:val="00F9050B"/>
    <w:rsid w:val="00F937AE"/>
    <w:rsid w:val="00F9415F"/>
    <w:rsid w:val="00F9660D"/>
    <w:rsid w:val="00F967CF"/>
    <w:rsid w:val="00FA009E"/>
    <w:rsid w:val="00FA00FE"/>
    <w:rsid w:val="00FA0D0A"/>
    <w:rsid w:val="00FA4002"/>
    <w:rsid w:val="00FA47A6"/>
    <w:rsid w:val="00FA59E1"/>
    <w:rsid w:val="00FA7537"/>
    <w:rsid w:val="00FA75CB"/>
    <w:rsid w:val="00FB02DF"/>
    <w:rsid w:val="00FB2815"/>
    <w:rsid w:val="00FB5DC2"/>
    <w:rsid w:val="00FB63F4"/>
    <w:rsid w:val="00FB6C17"/>
    <w:rsid w:val="00FC03F9"/>
    <w:rsid w:val="00FC04E6"/>
    <w:rsid w:val="00FC19B0"/>
    <w:rsid w:val="00FC1B35"/>
    <w:rsid w:val="00FC1D5C"/>
    <w:rsid w:val="00FC3DE3"/>
    <w:rsid w:val="00FC6E51"/>
    <w:rsid w:val="00FC79A9"/>
    <w:rsid w:val="00FD1073"/>
    <w:rsid w:val="00FD16EC"/>
    <w:rsid w:val="00FD19FA"/>
    <w:rsid w:val="00FD1FDD"/>
    <w:rsid w:val="00FD3255"/>
    <w:rsid w:val="00FD42F8"/>
    <w:rsid w:val="00FD5B74"/>
    <w:rsid w:val="00FD5BE8"/>
    <w:rsid w:val="00FD6D28"/>
    <w:rsid w:val="00FD7C5A"/>
    <w:rsid w:val="00FE06A6"/>
    <w:rsid w:val="00FE09CA"/>
    <w:rsid w:val="00FE09FE"/>
    <w:rsid w:val="00FE0E3E"/>
    <w:rsid w:val="00FE0F02"/>
    <w:rsid w:val="00FE13C6"/>
    <w:rsid w:val="00FE18F2"/>
    <w:rsid w:val="00FE2FF5"/>
    <w:rsid w:val="00FE308A"/>
    <w:rsid w:val="00FE5120"/>
    <w:rsid w:val="00FE518E"/>
    <w:rsid w:val="00FF03D2"/>
    <w:rsid w:val="00FF18E2"/>
    <w:rsid w:val="00FF254F"/>
    <w:rsid w:val="00FF309E"/>
    <w:rsid w:val="00FF452D"/>
    <w:rsid w:val="00FF4B28"/>
    <w:rsid w:val="00FF7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16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D70A38"/>
    <w:rPr>
      <w:lang w:eastAsia="en-US"/>
    </w:rPr>
  </w:style>
  <w:style w:type="paragraph" w:styleId="Title">
    <w:name w:val="Title"/>
    <w:basedOn w:val="Normal"/>
    <w:link w:val="TitleChar"/>
    <w:uiPriority w:val="99"/>
    <w:qFormat/>
    <w:rsid w:val="00E16169"/>
    <w:pPr>
      <w:jc w:val="center"/>
    </w:pPr>
    <w:rPr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E16169"/>
    <w:rPr>
      <w:rFonts w:ascii="Times New Roman" w:hAnsi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E161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05E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5EC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576</TotalTime>
  <Pages>11</Pages>
  <Words>1717</Words>
  <Characters>9793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adm_imush</cp:lastModifiedBy>
  <cp:revision>610</cp:revision>
  <dcterms:created xsi:type="dcterms:W3CDTF">2015-05-05T03:18:00Z</dcterms:created>
  <dcterms:modified xsi:type="dcterms:W3CDTF">2015-05-07T03:18:00Z</dcterms:modified>
</cp:coreProperties>
</file>